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BFA1C4" w14:textId="40B392E9" w:rsidR="00481BCC" w:rsidRPr="00481BCC" w:rsidRDefault="00525F3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84D641A" wp14:editId="21EDF952">
            <wp:simplePos x="0" y="0"/>
            <wp:positionH relativeFrom="column">
              <wp:posOffset>1316940</wp:posOffset>
            </wp:positionH>
            <wp:positionV relativeFrom="paragraph">
              <wp:posOffset>-117645</wp:posOffset>
            </wp:positionV>
            <wp:extent cx="3069124" cy="518160"/>
            <wp:effectExtent l="0" t="0" r="0" b="0"/>
            <wp:wrapNone/>
            <wp:docPr id="4" name="Picture 2" descr="EN009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00968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75" cy="52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55D">
        <w:rPr>
          <w:rFonts w:ascii="Times New Roman" w:hAnsi="Times New Roman" w:cs="Times New Roman"/>
          <w:b w:val="0"/>
          <w:bCs w:val="0"/>
          <w:sz w:val="24"/>
          <w:szCs w:val="24"/>
        </w:rPr>
        <w:t>1 May</w:t>
      </w:r>
      <w:r w:rsidR="0001082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2019</w:t>
      </w:r>
    </w:p>
    <w:p w14:paraId="24ADE65F" w14:textId="77777777" w:rsidR="00481BCC" w:rsidRPr="00481BCC" w:rsidRDefault="00481BC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E6BA241" w14:textId="77777777" w:rsidR="00304D4C" w:rsidRPr="005E3937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Dear Parents</w:t>
      </w:r>
    </w:p>
    <w:p w14:paraId="423C65FD" w14:textId="77777777" w:rsidR="00304D4C" w:rsidRPr="005E3937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221749A" w14:textId="6F14734F" w:rsidR="00481BCC" w:rsidRPr="005E3937" w:rsidRDefault="00481BC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This year’s </w:t>
      </w:r>
      <w:r w:rsidR="00304D4C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band camp will be held on </w:t>
      </w:r>
      <w:r w:rsidR="00247CB2" w:rsidRPr="005E3937">
        <w:rPr>
          <w:rFonts w:ascii="Times New Roman" w:hAnsi="Times New Roman" w:cs="Times New Roman"/>
          <w:b w:val="0"/>
          <w:sz w:val="24"/>
          <w:szCs w:val="24"/>
        </w:rPr>
        <w:t xml:space="preserve">Monday </w:t>
      </w:r>
      <w:r w:rsidR="0001082B">
        <w:rPr>
          <w:rFonts w:ascii="Times New Roman" w:hAnsi="Times New Roman" w:cs="Times New Roman"/>
          <w:b w:val="0"/>
          <w:sz w:val="24"/>
          <w:szCs w:val="24"/>
        </w:rPr>
        <w:t>27</w:t>
      </w:r>
      <w:r w:rsidR="00247CB2" w:rsidRPr="005E3937">
        <w:rPr>
          <w:rFonts w:ascii="Times New Roman" w:hAnsi="Times New Roman" w:cs="Times New Roman"/>
          <w:b w:val="0"/>
          <w:sz w:val="24"/>
          <w:szCs w:val="24"/>
        </w:rPr>
        <w:t xml:space="preserve"> and Tuesday </w:t>
      </w:r>
      <w:r w:rsidR="0001082B">
        <w:rPr>
          <w:rFonts w:ascii="Times New Roman" w:hAnsi="Times New Roman" w:cs="Times New Roman"/>
          <w:b w:val="0"/>
          <w:sz w:val="24"/>
          <w:szCs w:val="24"/>
        </w:rPr>
        <w:t>28</w:t>
      </w:r>
      <w:r w:rsidR="00304D4C" w:rsidRPr="005E39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94959">
        <w:rPr>
          <w:rFonts w:ascii="Times New Roman" w:hAnsi="Times New Roman" w:cs="Times New Roman"/>
          <w:b w:val="0"/>
          <w:sz w:val="24"/>
          <w:szCs w:val="24"/>
        </w:rPr>
        <w:t>May</w:t>
      </w:r>
      <w:r w:rsidR="0001082B">
        <w:rPr>
          <w:rFonts w:ascii="Times New Roman" w:hAnsi="Times New Roman" w:cs="Times New Roman"/>
          <w:b w:val="0"/>
          <w:sz w:val="24"/>
          <w:szCs w:val="24"/>
        </w:rPr>
        <w:t xml:space="preserve"> (Term 2 Week 5</w:t>
      </w:r>
      <w:r w:rsidR="00525F3C">
        <w:rPr>
          <w:rFonts w:ascii="Times New Roman" w:hAnsi="Times New Roman" w:cs="Times New Roman"/>
          <w:b w:val="0"/>
          <w:sz w:val="24"/>
          <w:szCs w:val="24"/>
        </w:rPr>
        <w:t>)</w:t>
      </w:r>
      <w:r w:rsidR="00304D4C" w:rsidRPr="005E393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04D4C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a</w:t>
      </w: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t The Tops Conference Centre,</w:t>
      </w:r>
      <w:r w:rsidR="00304D4C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Stanwell Tops. We will be staying in the </w:t>
      </w:r>
      <w:r w:rsidR="00056438">
        <w:rPr>
          <w:rFonts w:ascii="Times New Roman" w:hAnsi="Times New Roman" w:cs="Times New Roman"/>
          <w:bCs w:val="0"/>
          <w:sz w:val="24"/>
          <w:szCs w:val="24"/>
        </w:rPr>
        <w:t>Banksia and Acacia</w:t>
      </w:r>
      <w:r w:rsidR="00304D4C" w:rsidRPr="00694959">
        <w:rPr>
          <w:rFonts w:ascii="Times New Roman" w:hAnsi="Times New Roman" w:cs="Times New Roman"/>
          <w:bCs w:val="0"/>
          <w:sz w:val="24"/>
          <w:szCs w:val="24"/>
        </w:rPr>
        <w:t xml:space="preserve"> Site</w:t>
      </w:r>
      <w:r w:rsidR="00056438">
        <w:rPr>
          <w:rFonts w:ascii="Times New Roman" w:hAnsi="Times New Roman" w:cs="Times New Roman"/>
          <w:bCs w:val="0"/>
          <w:sz w:val="24"/>
          <w:szCs w:val="24"/>
        </w:rPr>
        <w:t>s</w:t>
      </w:r>
      <w:r w:rsidR="00304D4C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304D4C" w:rsidRPr="005E3937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</w:p>
    <w:p w14:paraId="7882FBAD" w14:textId="77777777" w:rsidR="00481BCC" w:rsidRPr="005E3937" w:rsidRDefault="00481BC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3FE23D7" w14:textId="4CBC8350" w:rsidR="00304D4C" w:rsidRPr="005E3937" w:rsidRDefault="00481BCC" w:rsidP="005E3937">
      <w:pPr>
        <w:rPr>
          <w:rFonts w:ascii="Times New Roman" w:hAnsi="Times New Roman" w:cs="Times New Roman"/>
          <w:sz w:val="24"/>
          <w:szCs w:val="24"/>
        </w:rPr>
      </w:pPr>
      <w:r w:rsidRPr="005E3937">
        <w:rPr>
          <w:rFonts w:ascii="Times New Roman" w:hAnsi="Times New Roman" w:cs="Times New Roman"/>
          <w:sz w:val="24"/>
          <w:szCs w:val="24"/>
        </w:rPr>
        <w:t>Lilli Pilli band members will be</w:t>
      </w:r>
      <w:r w:rsidR="00304D4C" w:rsidRPr="005E3937">
        <w:rPr>
          <w:rFonts w:ascii="Times New Roman" w:hAnsi="Times New Roman" w:cs="Times New Roman"/>
          <w:sz w:val="24"/>
          <w:szCs w:val="24"/>
        </w:rPr>
        <w:t xml:space="preserve"> combining with </w:t>
      </w:r>
      <w:r w:rsidRPr="005E3937">
        <w:rPr>
          <w:rFonts w:ascii="Times New Roman" w:hAnsi="Times New Roman" w:cs="Times New Roman"/>
          <w:sz w:val="24"/>
          <w:szCs w:val="24"/>
        </w:rPr>
        <w:t xml:space="preserve">band members from the following public schools: </w:t>
      </w:r>
      <w:r w:rsidR="00694959">
        <w:rPr>
          <w:rFonts w:ascii="Times New Roman" w:hAnsi="Times New Roman" w:cs="Times New Roman"/>
          <w:sz w:val="24"/>
          <w:szCs w:val="24"/>
        </w:rPr>
        <w:t xml:space="preserve">Caringbah North, </w:t>
      </w:r>
      <w:r w:rsidR="00525F3C">
        <w:rPr>
          <w:rFonts w:ascii="Times New Roman" w:hAnsi="Times New Roman" w:cs="Times New Roman"/>
          <w:sz w:val="24"/>
          <w:szCs w:val="24"/>
        </w:rPr>
        <w:t>Bangor</w:t>
      </w:r>
      <w:r w:rsidR="0001082B">
        <w:rPr>
          <w:rFonts w:ascii="Times New Roman" w:hAnsi="Times New Roman" w:cs="Times New Roman"/>
          <w:sz w:val="24"/>
          <w:szCs w:val="24"/>
        </w:rPr>
        <w:t>, Woolooware</w:t>
      </w:r>
      <w:r w:rsidR="004525A4">
        <w:rPr>
          <w:rFonts w:ascii="Times New Roman" w:hAnsi="Times New Roman" w:cs="Times New Roman"/>
          <w:sz w:val="24"/>
          <w:szCs w:val="24"/>
        </w:rPr>
        <w:t xml:space="preserve"> and Kareela</w:t>
      </w:r>
      <w:r w:rsidR="00694959">
        <w:rPr>
          <w:rFonts w:ascii="Times New Roman" w:hAnsi="Times New Roman" w:cs="Times New Roman"/>
          <w:sz w:val="24"/>
          <w:szCs w:val="24"/>
        </w:rPr>
        <w:t xml:space="preserve">. </w:t>
      </w:r>
      <w:r w:rsidR="00424A8C" w:rsidRPr="005E3937">
        <w:rPr>
          <w:rFonts w:ascii="Times New Roman" w:hAnsi="Times New Roman" w:cs="Times New Roman"/>
          <w:bCs/>
          <w:sz w:val="24"/>
          <w:szCs w:val="24"/>
        </w:rPr>
        <w:t xml:space="preserve">The camp is a wonderful opportunity for our students to experience how a full concert band works as well as get to know other children with similar musical interests. </w:t>
      </w:r>
      <w:r w:rsidRPr="005E3937">
        <w:rPr>
          <w:rFonts w:ascii="Times New Roman" w:hAnsi="Times New Roman" w:cs="Times New Roman"/>
          <w:bCs/>
          <w:sz w:val="24"/>
          <w:szCs w:val="24"/>
        </w:rPr>
        <w:t>The camp will include intensive workshops for</w:t>
      </w:r>
      <w:r w:rsidR="00304D4C" w:rsidRPr="005E3937">
        <w:rPr>
          <w:rFonts w:ascii="Times New Roman" w:hAnsi="Times New Roman" w:cs="Times New Roman"/>
          <w:bCs/>
          <w:sz w:val="24"/>
          <w:szCs w:val="24"/>
        </w:rPr>
        <w:t xml:space="preserve"> individual instruments and combined bands as well as lots of </w:t>
      </w:r>
      <w:r w:rsidRPr="005E3937">
        <w:rPr>
          <w:rFonts w:ascii="Times New Roman" w:hAnsi="Times New Roman" w:cs="Times New Roman"/>
          <w:bCs/>
          <w:sz w:val="24"/>
          <w:szCs w:val="24"/>
        </w:rPr>
        <w:t xml:space="preserve">other </w:t>
      </w:r>
      <w:r w:rsidR="002B1C35" w:rsidRPr="005E3937">
        <w:rPr>
          <w:rFonts w:ascii="Times New Roman" w:hAnsi="Times New Roman" w:cs="Times New Roman"/>
          <w:bCs/>
          <w:sz w:val="24"/>
          <w:szCs w:val="24"/>
        </w:rPr>
        <w:t>exciting</w:t>
      </w:r>
      <w:r w:rsidRPr="005E3937">
        <w:rPr>
          <w:rFonts w:ascii="Times New Roman" w:hAnsi="Times New Roman" w:cs="Times New Roman"/>
          <w:bCs/>
          <w:sz w:val="24"/>
          <w:szCs w:val="24"/>
        </w:rPr>
        <w:t xml:space="preserve"> activities.</w:t>
      </w:r>
    </w:p>
    <w:p w14:paraId="57B1E305" w14:textId="77777777" w:rsidR="00304D4C" w:rsidRPr="005E3937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E5F1094" w14:textId="09061B99" w:rsidR="00694959" w:rsidRDefault="00DE055F" w:rsidP="00BB641A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Transportation to the c</w:t>
      </w:r>
      <w:r w:rsidR="008B5FC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amp will be provided by parents and we </w:t>
      </w:r>
      <w:r w:rsidR="00181926">
        <w:rPr>
          <w:rFonts w:ascii="Times New Roman" w:hAnsi="Times New Roman" w:cs="Times New Roman"/>
          <w:b w:val="0"/>
          <w:bCs w:val="0"/>
          <w:sz w:val="24"/>
          <w:szCs w:val="24"/>
        </w:rPr>
        <w:t>will meet in the auditorium between 9:00 -9:15.</w:t>
      </w:r>
    </w:p>
    <w:p w14:paraId="000BEED6" w14:textId="77777777" w:rsidR="00694959" w:rsidRDefault="00694959" w:rsidP="00BB641A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4D63EE3" w14:textId="26C8FC36" w:rsidR="00304D4C" w:rsidRPr="005E3937" w:rsidRDefault="00304D4C" w:rsidP="00BB641A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 finale concert (about 30 minutes) is planned for family members on the Tuesday evening at 7.00p.m in the </w:t>
      </w:r>
      <w:r w:rsidRPr="005E3937">
        <w:rPr>
          <w:rFonts w:ascii="Times New Roman" w:hAnsi="Times New Roman" w:cs="Times New Roman"/>
          <w:b w:val="0"/>
          <w:sz w:val="24"/>
          <w:szCs w:val="24"/>
        </w:rPr>
        <w:t>Conference Centre’s Auditorium</w:t>
      </w: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. Children will depart with their pa</w:t>
      </w:r>
      <w:r w:rsidR="00A1507D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rents at the conclusion of the c</w:t>
      </w: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oncert.</w:t>
      </w:r>
    </w:p>
    <w:p w14:paraId="0A377EAF" w14:textId="77777777" w:rsidR="00304D4C" w:rsidRPr="005E3937" w:rsidRDefault="00304D4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E03B620" w14:textId="681EB53E" w:rsidR="00304D4C" w:rsidRPr="005E3937" w:rsidRDefault="00304D4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E3937">
        <w:rPr>
          <w:rFonts w:ascii="Times New Roman" w:hAnsi="Times New Roman" w:cs="Times New Roman"/>
          <w:b w:val="0"/>
          <w:sz w:val="24"/>
          <w:szCs w:val="24"/>
        </w:rPr>
        <w:t>T</w:t>
      </w:r>
      <w:r w:rsidR="00247CB2" w:rsidRPr="005E3937">
        <w:rPr>
          <w:rFonts w:ascii="Times New Roman" w:hAnsi="Times New Roman" w:cs="Times New Roman"/>
          <w:b w:val="0"/>
          <w:sz w:val="24"/>
          <w:szCs w:val="24"/>
        </w:rPr>
        <w:t xml:space="preserve">he cost of this </w:t>
      </w:r>
      <w:r w:rsidR="00247CB2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camp will be </w:t>
      </w:r>
      <w:r w:rsidR="004525A4">
        <w:rPr>
          <w:rFonts w:ascii="Times New Roman" w:hAnsi="Times New Roman" w:cs="Times New Roman"/>
          <w:bCs w:val="0"/>
          <w:sz w:val="24"/>
          <w:szCs w:val="24"/>
        </w:rPr>
        <w:t>$200</w:t>
      </w:r>
      <w:r w:rsidRPr="00694959">
        <w:rPr>
          <w:rFonts w:ascii="Times New Roman" w:hAnsi="Times New Roman" w:cs="Times New Roman"/>
          <w:bCs w:val="0"/>
          <w:sz w:val="24"/>
          <w:szCs w:val="24"/>
        </w:rPr>
        <w:t>.00</w:t>
      </w: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inclusi</w:t>
      </w:r>
      <w:r w:rsidR="008B5FCB">
        <w:rPr>
          <w:rFonts w:ascii="Times New Roman" w:hAnsi="Times New Roman" w:cs="Times New Roman"/>
          <w:b w:val="0"/>
          <w:bCs w:val="0"/>
          <w:sz w:val="24"/>
          <w:szCs w:val="24"/>
        </w:rPr>
        <w:t>ve of accommodation, all meals</w:t>
      </w:r>
      <w:r w:rsidR="0005643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musical tuition and activities.</w:t>
      </w:r>
    </w:p>
    <w:p w14:paraId="3F6EA618" w14:textId="77777777" w:rsidR="00304D4C" w:rsidRPr="005E3937" w:rsidRDefault="00304D4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2E6B09A" w14:textId="77067744" w:rsidR="00056438" w:rsidRDefault="00304D4C" w:rsidP="00056438">
      <w:pPr>
        <w:jc w:val="both"/>
        <w:rPr>
          <w:rFonts w:ascii="Times New Roman" w:hAnsi="Times New Roman" w:cs="Times New Roman"/>
          <w:sz w:val="24"/>
          <w:szCs w:val="24"/>
        </w:rPr>
      </w:pPr>
      <w:r w:rsidRPr="00BB641A">
        <w:rPr>
          <w:rFonts w:ascii="Times New Roman" w:hAnsi="Times New Roman" w:cs="Times New Roman"/>
          <w:sz w:val="24"/>
          <w:szCs w:val="24"/>
        </w:rPr>
        <w:t xml:space="preserve">On Monday afternoon we will be taking advantage of some of the centre’s adventure activities which are run by the Centre’s trained staff. </w:t>
      </w:r>
      <w:r w:rsidR="00056438" w:rsidRPr="00BB641A">
        <w:rPr>
          <w:rFonts w:ascii="Times New Roman" w:hAnsi="Times New Roman" w:cs="Times New Roman"/>
          <w:sz w:val="24"/>
          <w:szCs w:val="24"/>
        </w:rPr>
        <w:t>This has been a highlight of camp for many years. The activities being offered this year include Abseil Tower, Cart Racing, Survivor</w:t>
      </w:r>
      <w:r w:rsidR="008B5FCB">
        <w:rPr>
          <w:rFonts w:ascii="Times New Roman" w:hAnsi="Times New Roman" w:cs="Times New Roman"/>
          <w:sz w:val="24"/>
          <w:szCs w:val="24"/>
        </w:rPr>
        <w:t>,</w:t>
      </w:r>
      <w:r w:rsidR="00056438" w:rsidRPr="00BB641A">
        <w:rPr>
          <w:rFonts w:ascii="Times New Roman" w:hAnsi="Times New Roman" w:cs="Times New Roman"/>
          <w:sz w:val="24"/>
          <w:szCs w:val="24"/>
        </w:rPr>
        <w:t xml:space="preserve"> </w:t>
      </w:r>
      <w:r w:rsidR="004525A4">
        <w:rPr>
          <w:rFonts w:ascii="Times New Roman" w:hAnsi="Times New Roman" w:cs="Times New Roman"/>
          <w:sz w:val="24"/>
          <w:szCs w:val="24"/>
        </w:rPr>
        <w:t>and Giant Swing</w:t>
      </w:r>
      <w:r w:rsidR="00056438" w:rsidRPr="00BB64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DF39FF" w14:textId="77777777" w:rsidR="00CA0018" w:rsidRPr="00BB641A" w:rsidRDefault="00CA0018" w:rsidP="000564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11BB2B" w14:textId="502E7CD0" w:rsidR="00304D4C" w:rsidRPr="00BB641A" w:rsidRDefault="00304D4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B641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Please complete and return the accompanying </w:t>
      </w:r>
      <w:r w:rsidR="00465C80">
        <w:rPr>
          <w:rFonts w:ascii="Times New Roman" w:hAnsi="Times New Roman" w:cs="Times New Roman"/>
          <w:b w:val="0"/>
          <w:bCs w:val="0"/>
          <w:sz w:val="24"/>
          <w:szCs w:val="24"/>
        </w:rPr>
        <w:t>‘Acknowledgement of Risk’</w:t>
      </w:r>
      <w:r w:rsidR="00CA001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Activities Permission Form </w:t>
      </w:r>
      <w:r w:rsidRPr="00BB641A">
        <w:rPr>
          <w:rFonts w:ascii="Times New Roman" w:hAnsi="Times New Roman" w:cs="Times New Roman"/>
          <w:b w:val="0"/>
          <w:bCs w:val="0"/>
          <w:sz w:val="24"/>
          <w:szCs w:val="24"/>
        </w:rPr>
        <w:t>to allow your child to participate.</w:t>
      </w:r>
    </w:p>
    <w:p w14:paraId="3E463571" w14:textId="77777777" w:rsidR="00304D4C" w:rsidRPr="005E3937" w:rsidRDefault="00304D4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67CFB35" w14:textId="0109CC76" w:rsidR="00304D4C" w:rsidRPr="005E3937" w:rsidRDefault="00304D4C" w:rsidP="00304D4C">
      <w:pPr>
        <w:pStyle w:val="Title"/>
        <w:ind w:right="-143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Mrs Michele Smith</w:t>
      </w:r>
      <w:r w:rsidR="00A5655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="00525F3C">
        <w:rPr>
          <w:rFonts w:ascii="Times New Roman" w:hAnsi="Times New Roman" w:cs="Times New Roman"/>
          <w:b w:val="0"/>
          <w:bCs w:val="0"/>
          <w:sz w:val="24"/>
          <w:szCs w:val="24"/>
        </w:rPr>
        <w:t>Mr Adam Robinson</w:t>
      </w:r>
      <w:r w:rsidR="002F4C58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teachers from other participating schools</w:t>
      </w:r>
      <w:r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will be accompanying the children</w:t>
      </w:r>
      <w:r w:rsidR="002F4C58" w:rsidRPr="005E3937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23BDDADA" w14:textId="77777777" w:rsidR="00304D4C" w:rsidRPr="00304D4C" w:rsidRDefault="00304D4C" w:rsidP="00304D4C">
      <w:pPr>
        <w:pStyle w:val="Title"/>
        <w:jc w:val="left"/>
        <w:rPr>
          <w:rFonts w:ascii="Times New Roman" w:hAnsi="Times New Roman" w:cs="Times New Roman"/>
          <w:sz w:val="24"/>
          <w:szCs w:val="24"/>
        </w:rPr>
      </w:pPr>
    </w:p>
    <w:p w14:paraId="45819252" w14:textId="0258D903" w:rsidR="00516882" w:rsidRPr="00525F3C" w:rsidRDefault="00304D4C" w:rsidP="00304D4C">
      <w:pPr>
        <w:pStyle w:val="Title"/>
        <w:jc w:val="left"/>
        <w:rPr>
          <w:rFonts w:ascii="Times New Roman" w:hAnsi="Times New Roman" w:cs="Times New Roman"/>
          <w:sz w:val="18"/>
          <w:szCs w:val="24"/>
        </w:rPr>
      </w:pPr>
      <w:r w:rsidRPr="00304D4C">
        <w:rPr>
          <w:rFonts w:ascii="Times New Roman" w:hAnsi="Times New Roman" w:cs="Times New Roman"/>
          <w:sz w:val="24"/>
          <w:szCs w:val="24"/>
        </w:rPr>
        <w:t xml:space="preserve">Please return </w:t>
      </w:r>
      <w:r w:rsidR="0083054B">
        <w:rPr>
          <w:rFonts w:ascii="Times New Roman" w:hAnsi="Times New Roman" w:cs="Times New Roman"/>
          <w:sz w:val="24"/>
          <w:szCs w:val="24"/>
        </w:rPr>
        <w:t>the following consent forms to</w:t>
      </w:r>
      <w:r w:rsidR="00F971DD">
        <w:rPr>
          <w:rFonts w:ascii="Times New Roman" w:hAnsi="Times New Roman" w:cs="Times New Roman"/>
          <w:sz w:val="24"/>
          <w:szCs w:val="24"/>
        </w:rPr>
        <w:t xml:space="preserve"> </w:t>
      </w:r>
      <w:r w:rsidR="008B1BB8">
        <w:rPr>
          <w:rFonts w:ascii="Times New Roman" w:hAnsi="Times New Roman" w:cs="Times New Roman"/>
          <w:sz w:val="24"/>
          <w:szCs w:val="24"/>
        </w:rPr>
        <w:t>Office</w:t>
      </w:r>
      <w:r w:rsidR="00F971DD">
        <w:rPr>
          <w:rFonts w:ascii="Times New Roman" w:hAnsi="Times New Roman" w:cs="Times New Roman"/>
          <w:sz w:val="24"/>
          <w:szCs w:val="24"/>
        </w:rPr>
        <w:t xml:space="preserve"> by </w:t>
      </w:r>
      <w:r w:rsidR="00A5655D">
        <w:rPr>
          <w:rFonts w:ascii="Times New Roman" w:hAnsi="Times New Roman" w:cs="Times New Roman"/>
          <w:sz w:val="24"/>
          <w:szCs w:val="24"/>
        </w:rPr>
        <w:t>Friday 10</w:t>
      </w:r>
      <w:r w:rsidR="00105E91">
        <w:rPr>
          <w:rFonts w:ascii="Times New Roman" w:hAnsi="Times New Roman" w:cs="Times New Roman"/>
          <w:sz w:val="24"/>
          <w:szCs w:val="24"/>
        </w:rPr>
        <w:t xml:space="preserve"> May (Term 2 Week 2)</w:t>
      </w:r>
    </w:p>
    <w:p w14:paraId="16D72550" w14:textId="0F568E00" w:rsidR="00694959" w:rsidRDefault="0083054B" w:rsidP="0083054B">
      <w:pPr>
        <w:pStyle w:val="Title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 Consent and Medical Form</w:t>
      </w:r>
    </w:p>
    <w:p w14:paraId="57754F25" w14:textId="5174AD74" w:rsidR="0083054B" w:rsidRPr="00105E91" w:rsidRDefault="0083054B" w:rsidP="00105E91">
      <w:pPr>
        <w:pStyle w:val="Title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Acknowledgement of Risk</w:t>
      </w:r>
    </w:p>
    <w:p w14:paraId="2B492F56" w14:textId="31A9CDD6" w:rsidR="0083054B" w:rsidRDefault="0083054B" w:rsidP="0083054B">
      <w:pPr>
        <w:pStyle w:val="Title"/>
        <w:numPr>
          <w:ilvl w:val="0"/>
          <w:numId w:val="1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Dietary Requirements Form  </w:t>
      </w:r>
    </w:p>
    <w:p w14:paraId="0AAA1348" w14:textId="77777777" w:rsidR="0083054B" w:rsidRDefault="0083054B" w:rsidP="00304D4C">
      <w:pPr>
        <w:pStyle w:val="Title"/>
        <w:jc w:val="left"/>
        <w:rPr>
          <w:rFonts w:ascii="Times New Roman" w:hAnsi="Times New Roman" w:cs="Times New Roman"/>
          <w:sz w:val="24"/>
          <w:szCs w:val="24"/>
        </w:rPr>
      </w:pPr>
    </w:p>
    <w:p w14:paraId="56BF3984" w14:textId="481E1F30" w:rsidR="00304D4C" w:rsidRPr="00304D4C" w:rsidRDefault="00BB641A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94959">
        <w:rPr>
          <w:rFonts w:ascii="Times New Roman" w:hAnsi="Times New Roman" w:cs="Times New Roman"/>
          <w:sz w:val="24"/>
          <w:szCs w:val="24"/>
        </w:rPr>
        <w:t xml:space="preserve">ayments should be </w:t>
      </w:r>
      <w:r>
        <w:rPr>
          <w:rFonts w:ascii="Times New Roman" w:hAnsi="Times New Roman" w:cs="Times New Roman"/>
          <w:sz w:val="24"/>
          <w:szCs w:val="24"/>
        </w:rPr>
        <w:t xml:space="preserve">made </w:t>
      </w:r>
      <w:r w:rsidR="00694959">
        <w:rPr>
          <w:rFonts w:ascii="Times New Roman" w:hAnsi="Times New Roman" w:cs="Times New Roman"/>
          <w:sz w:val="24"/>
          <w:szCs w:val="24"/>
        </w:rPr>
        <w:t>by</w:t>
      </w:r>
      <w:r w:rsidR="008B5FCB">
        <w:rPr>
          <w:rFonts w:ascii="Times New Roman" w:hAnsi="Times New Roman" w:cs="Times New Roman"/>
          <w:sz w:val="24"/>
          <w:szCs w:val="24"/>
        </w:rPr>
        <w:t xml:space="preserve"> </w:t>
      </w:r>
      <w:r w:rsidR="00105E91" w:rsidRPr="00105E91">
        <w:rPr>
          <w:rFonts w:ascii="Times New Roman" w:hAnsi="Times New Roman" w:cs="Times New Roman"/>
          <w:sz w:val="24"/>
          <w:szCs w:val="24"/>
        </w:rPr>
        <w:t>Friday 1</w:t>
      </w:r>
      <w:r w:rsidR="00A5655D">
        <w:rPr>
          <w:rFonts w:ascii="Times New Roman" w:hAnsi="Times New Roman" w:cs="Times New Roman"/>
          <w:sz w:val="24"/>
          <w:szCs w:val="24"/>
        </w:rPr>
        <w:t xml:space="preserve">7 May (Term 2 </w:t>
      </w:r>
      <w:proofErr w:type="spellStart"/>
      <w:r w:rsidR="00A5655D">
        <w:rPr>
          <w:rFonts w:ascii="Times New Roman" w:hAnsi="Times New Roman" w:cs="Times New Roman"/>
          <w:sz w:val="24"/>
          <w:szCs w:val="24"/>
        </w:rPr>
        <w:t>Wk</w:t>
      </w:r>
      <w:proofErr w:type="spellEnd"/>
      <w:r w:rsidR="00A5655D">
        <w:rPr>
          <w:rFonts w:ascii="Times New Roman" w:hAnsi="Times New Roman" w:cs="Times New Roman"/>
          <w:sz w:val="24"/>
          <w:szCs w:val="24"/>
        </w:rPr>
        <w:t xml:space="preserve"> 3</w:t>
      </w:r>
      <w:r w:rsidR="00105E91" w:rsidRPr="00105E91">
        <w:rPr>
          <w:rFonts w:ascii="Times New Roman" w:hAnsi="Times New Roman" w:cs="Times New Roman"/>
          <w:sz w:val="24"/>
          <w:szCs w:val="24"/>
        </w:rPr>
        <w:t>)</w:t>
      </w:r>
    </w:p>
    <w:p w14:paraId="010E536D" w14:textId="77777777" w:rsidR="00304D4C" w:rsidRPr="00304D4C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DA3213D" w14:textId="77777777" w:rsidR="00304D4C" w:rsidRPr="00304D4C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63EF42F" w14:textId="07B91826" w:rsidR="00304D4C" w:rsidRPr="00304D4C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>Mrs Michele Smith</w:t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694959">
        <w:rPr>
          <w:rFonts w:ascii="Times New Roman" w:hAnsi="Times New Roman" w:cs="Times New Roman"/>
          <w:b w:val="0"/>
          <w:bCs w:val="0"/>
          <w:sz w:val="24"/>
          <w:szCs w:val="24"/>
        </w:rPr>
        <w:t>Mr</w:t>
      </w:r>
      <w:r w:rsidR="00525F3C">
        <w:rPr>
          <w:rFonts w:ascii="Times New Roman" w:hAnsi="Times New Roman" w:cs="Times New Roman"/>
          <w:b w:val="0"/>
          <w:bCs w:val="0"/>
          <w:sz w:val="24"/>
          <w:szCs w:val="24"/>
        </w:rPr>
        <w:t>s</w:t>
      </w:r>
      <w:r w:rsidR="006949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4525A4">
        <w:rPr>
          <w:rFonts w:ascii="Times New Roman" w:hAnsi="Times New Roman" w:cs="Times New Roman"/>
          <w:b w:val="0"/>
          <w:bCs w:val="0"/>
          <w:sz w:val="24"/>
          <w:szCs w:val="24"/>
        </w:rPr>
        <w:t>Jane Shepherd</w:t>
      </w:r>
    </w:p>
    <w:p w14:paraId="082A77F2" w14:textId="4E4F00A1" w:rsidR="00056438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>Band Coordinator</w:t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304D4C">
        <w:rPr>
          <w:rFonts w:ascii="Times New Roman" w:hAnsi="Times New Roman" w:cs="Times New Roman"/>
          <w:b w:val="0"/>
          <w:bCs w:val="0"/>
          <w:sz w:val="24"/>
          <w:szCs w:val="24"/>
        </w:rPr>
        <w:tab/>
        <w:t>Principal</w:t>
      </w:r>
      <w:r w:rsidR="00056438">
        <w:rPr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14:paraId="604837F8" w14:textId="17F49B54" w:rsidR="00056438" w:rsidRPr="005E3937" w:rsidRDefault="00525F3C" w:rsidP="00056438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70E0E">
        <w:rPr>
          <w:rFonts w:ascii="Comic Sans MS" w:hAnsi="Comic Sans MS"/>
          <w:b w:val="0"/>
          <w:noProof/>
          <w:sz w:val="24"/>
          <w:szCs w:val="24"/>
          <w:u w:val="single"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601CE411" wp14:editId="1DF7B145">
            <wp:simplePos x="0" y="0"/>
            <wp:positionH relativeFrom="column">
              <wp:posOffset>3921760</wp:posOffset>
            </wp:positionH>
            <wp:positionV relativeFrom="paragraph">
              <wp:posOffset>88900</wp:posOffset>
            </wp:positionV>
            <wp:extent cx="2540000" cy="1836420"/>
            <wp:effectExtent l="0" t="0" r="0" b="0"/>
            <wp:wrapNone/>
            <wp:docPr id="7" name="Picture 7" descr="C:\Users\Jenny\Pictures\pac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y\Pictures\packing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00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1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What </w:t>
      </w:r>
      <w:proofErr w:type="gramStart"/>
      <w:r w:rsidR="00BB641A">
        <w:rPr>
          <w:rFonts w:ascii="Times New Roman" w:hAnsi="Times New Roman" w:cs="Times New Roman"/>
          <w:b w:val="0"/>
          <w:bCs w:val="0"/>
          <w:sz w:val="24"/>
          <w:szCs w:val="24"/>
        </w:rPr>
        <w:t>To</w:t>
      </w:r>
      <w:proofErr w:type="gramEnd"/>
      <w:r w:rsidR="00BB641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Bring:</w:t>
      </w:r>
    </w:p>
    <w:p w14:paraId="072E24A9" w14:textId="77777777" w:rsidR="00BB641A" w:rsidRDefault="00BB641A" w:rsidP="00056438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C5E0579" w14:textId="6E2213A7" w:rsidR="00056438" w:rsidRPr="001B188C" w:rsidRDefault="00056438" w:rsidP="00056438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B188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Children will need to bring the following items </w:t>
      </w:r>
      <w:r w:rsidRPr="00054B85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labelled</w:t>
      </w:r>
      <w:r w:rsidRPr="001B188C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2E04B246" w14:textId="57C0BBE1" w:rsidR="00056438" w:rsidRDefault="00056438" w:rsidP="00056438">
      <w:pPr>
        <w:pStyle w:val="Title"/>
        <w:jc w:val="left"/>
        <w:rPr>
          <w:rFonts w:ascii="Comic Sans MS" w:hAnsi="Comic Sans MS"/>
          <w:b w:val="0"/>
          <w:noProof/>
          <w:sz w:val="20"/>
          <w:lang w:eastAsia="en-AU"/>
        </w:rPr>
      </w:pPr>
    </w:p>
    <w:p w14:paraId="0537ED91" w14:textId="77777777" w:rsidR="00056438" w:rsidRPr="001B188C" w:rsidRDefault="00056438" w:rsidP="00056438">
      <w:pPr>
        <w:pStyle w:val="Title"/>
        <w:numPr>
          <w:ilvl w:val="0"/>
          <w:numId w:val="2"/>
        </w:numPr>
        <w:jc w:val="left"/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noProof/>
          <w:sz w:val="24"/>
          <w:szCs w:val="24"/>
          <w:lang w:eastAsia="en-AU"/>
        </w:rPr>
        <w:t>Instrument and pencil</w:t>
      </w:r>
    </w:p>
    <w:p w14:paraId="4DA187C0" w14:textId="4645296D" w:rsidR="00056438" w:rsidRPr="001B188C" w:rsidRDefault="00056438" w:rsidP="00056438">
      <w:pPr>
        <w:pStyle w:val="Title"/>
        <w:numPr>
          <w:ilvl w:val="0"/>
          <w:numId w:val="2"/>
        </w:numPr>
        <w:jc w:val="left"/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noProof/>
          <w:sz w:val="24"/>
          <w:szCs w:val="24"/>
          <w:lang w:eastAsia="en-AU"/>
        </w:rPr>
        <w:t>Music</w:t>
      </w:r>
      <w:r w:rsidR="00DE055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Folder</w:t>
      </w:r>
    </w:p>
    <w:p w14:paraId="48E1B3CE" w14:textId="5B96FF39" w:rsidR="00056438" w:rsidRPr="001B188C" w:rsidRDefault="00056438" w:rsidP="00056438">
      <w:pPr>
        <w:pStyle w:val="Title"/>
        <w:numPr>
          <w:ilvl w:val="0"/>
          <w:numId w:val="2"/>
        </w:numPr>
        <w:jc w:val="left"/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Music stand </w:t>
      </w:r>
      <w:r w:rsidR="001B188C">
        <w:rPr>
          <w:rFonts w:ascii="Times New Roman" w:hAnsi="Times New Roman" w:cs="Times New Roman"/>
          <w:noProof/>
          <w:sz w:val="24"/>
          <w:szCs w:val="24"/>
          <w:lang w:eastAsia="en-AU"/>
        </w:rPr>
        <w:t>– with your name on it</w:t>
      </w:r>
    </w:p>
    <w:p w14:paraId="70E5C371" w14:textId="00A3FC67" w:rsidR="001B188C" w:rsidRPr="001B188C" w:rsidRDefault="001B188C" w:rsidP="00056438">
      <w:pPr>
        <w:pStyle w:val="Title"/>
        <w:numPr>
          <w:ilvl w:val="0"/>
          <w:numId w:val="2"/>
        </w:numPr>
        <w:jc w:val="left"/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noProof/>
          <w:sz w:val="24"/>
          <w:szCs w:val="24"/>
          <w:lang w:eastAsia="en-AU"/>
        </w:rPr>
        <w:t>Valve oil / reeds / cork grease</w:t>
      </w:r>
    </w:p>
    <w:p w14:paraId="15BBC4A0" w14:textId="77777777" w:rsidR="00056438" w:rsidRPr="001B188C" w:rsidRDefault="00056438" w:rsidP="00056438">
      <w:pPr>
        <w:pStyle w:val="Title"/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</w:p>
    <w:p w14:paraId="5F72D8FB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Wet weather gear / rain coat</w:t>
      </w:r>
    </w:p>
    <w:p w14:paraId="53FB117D" w14:textId="183D0295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Personal Medication</w:t>
      </w:r>
      <w:r w:rsidR="00624A5A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 xml:space="preserve"> (to be handed to Mrs Smith)</w:t>
      </w:r>
    </w:p>
    <w:p w14:paraId="61DACF5C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Hat</w:t>
      </w:r>
    </w:p>
    <w:p w14:paraId="2251EC4B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Jumper and / or Jacket</w:t>
      </w:r>
    </w:p>
    <w:p w14:paraId="3BE2B3FE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Covered shoes (thongs &amp; sandals are not recommended for outdoor use on site)</w:t>
      </w:r>
    </w:p>
    <w:p w14:paraId="031FDA57" w14:textId="2E16A23B" w:rsidR="00056438" w:rsidRPr="001B188C" w:rsidRDefault="001B188C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770E0E">
        <w:rPr>
          <w:rFonts w:ascii="Comic Sans MS" w:hAnsi="Comic Sans MS"/>
          <w:b w:val="0"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60288" behindDoc="1" locked="0" layoutInCell="1" allowOverlap="1" wp14:anchorId="2B30ABC3" wp14:editId="355A8EB9">
            <wp:simplePos x="0" y="0"/>
            <wp:positionH relativeFrom="column">
              <wp:posOffset>3870325</wp:posOffset>
            </wp:positionH>
            <wp:positionV relativeFrom="paragraph">
              <wp:posOffset>354965</wp:posOffset>
            </wp:positionV>
            <wp:extent cx="254000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384" y="21286"/>
                <wp:lineTo x="21384" y="0"/>
                <wp:lineTo x="0" y="0"/>
              </wp:wrapPolygon>
            </wp:wrapTight>
            <wp:docPr id="5" name="Picture 5" descr="C:\Users\Jenny\Pictures\pac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y\Pictures\packing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00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438"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Linen: 1 base sheet + top sheet or sleeping bag &amp; pillow case. The conference centre supplies doona and pillows</w:t>
      </w:r>
    </w:p>
    <w:p w14:paraId="7807DE85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Toiletries</w:t>
      </w:r>
    </w:p>
    <w:p w14:paraId="60F086E2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Bath Towel</w:t>
      </w:r>
    </w:p>
    <w:p w14:paraId="06737288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Sleep Wear</w:t>
      </w:r>
    </w:p>
    <w:p w14:paraId="15FD8A80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Underwear</w:t>
      </w:r>
    </w:p>
    <w:p w14:paraId="3AB701BB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Change of clothes for each day</w:t>
      </w:r>
    </w:p>
    <w:p w14:paraId="19CA2360" w14:textId="77777777" w:rsidR="00056438" w:rsidRPr="001B188C" w:rsidRDefault="00056438" w:rsidP="00056438">
      <w:pPr>
        <w:pStyle w:val="Title"/>
        <w:numPr>
          <w:ilvl w:val="0"/>
          <w:numId w:val="3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Socks</w:t>
      </w:r>
    </w:p>
    <w:p w14:paraId="7ABBD571" w14:textId="77777777" w:rsidR="00056438" w:rsidRPr="001B188C" w:rsidRDefault="00056438" w:rsidP="00056438">
      <w:pPr>
        <w:pStyle w:val="Title"/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</w:p>
    <w:p w14:paraId="12F83967" w14:textId="77777777" w:rsidR="00056438" w:rsidRPr="001B188C" w:rsidRDefault="00056438" w:rsidP="00056438">
      <w:pPr>
        <w:pStyle w:val="Title"/>
        <w:jc w:val="left"/>
        <w:rPr>
          <w:rFonts w:ascii="Times New Roman" w:hAnsi="Times New Roman" w:cs="Times New Roman"/>
          <w:b w:val="0"/>
          <w:noProof/>
          <w:sz w:val="24"/>
          <w:szCs w:val="24"/>
          <w:u w:val="single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u w:val="single"/>
          <w:lang w:eastAsia="en-AU"/>
        </w:rPr>
        <w:t>Additional needs for those participating in Activities</w:t>
      </w:r>
    </w:p>
    <w:p w14:paraId="57BEE6E1" w14:textId="77777777" w:rsidR="00056438" w:rsidRPr="001B188C" w:rsidRDefault="00056438" w:rsidP="00056438">
      <w:pPr>
        <w:pStyle w:val="Title"/>
        <w:numPr>
          <w:ilvl w:val="0"/>
          <w:numId w:val="4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Extra pair of covered shoes</w:t>
      </w:r>
    </w:p>
    <w:p w14:paraId="51AC23FF" w14:textId="77777777" w:rsidR="00056438" w:rsidRPr="001B188C" w:rsidRDefault="00056438" w:rsidP="00056438">
      <w:pPr>
        <w:pStyle w:val="Title"/>
        <w:numPr>
          <w:ilvl w:val="0"/>
          <w:numId w:val="4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 xml:space="preserve">Water bottle. </w:t>
      </w:r>
    </w:p>
    <w:p w14:paraId="53EDDACE" w14:textId="77777777" w:rsidR="00056438" w:rsidRPr="001B188C" w:rsidRDefault="00056438" w:rsidP="00056438">
      <w:pPr>
        <w:pStyle w:val="Title"/>
        <w:numPr>
          <w:ilvl w:val="0"/>
          <w:numId w:val="4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Full length tops / shirts. Short tops are not suitable for activities, especially those involving harnesses.</w:t>
      </w:r>
    </w:p>
    <w:p w14:paraId="66F003A0" w14:textId="3C4C070C" w:rsidR="00056438" w:rsidRPr="001B188C" w:rsidRDefault="001B188C" w:rsidP="00056438">
      <w:pPr>
        <w:pStyle w:val="Title"/>
        <w:numPr>
          <w:ilvl w:val="0"/>
          <w:numId w:val="4"/>
        </w:numPr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 xml:space="preserve">Long shorts </w:t>
      </w:r>
      <w:r w:rsidR="00056438"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for harnessed activities.</w:t>
      </w:r>
    </w:p>
    <w:p w14:paraId="20C7F575" w14:textId="77777777" w:rsidR="00056438" w:rsidRPr="001B188C" w:rsidRDefault="00056438" w:rsidP="00056438">
      <w:pPr>
        <w:pStyle w:val="Title"/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</w:p>
    <w:p w14:paraId="1B0F4C81" w14:textId="6653242B" w:rsidR="00056438" w:rsidRPr="001B188C" w:rsidRDefault="00056438" w:rsidP="00056438">
      <w:pPr>
        <w:pStyle w:val="Title"/>
        <w:jc w:val="left"/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</w:pP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Note: Outdoor activities may result in damage / soiling of clothing. Please ensure</w:t>
      </w:r>
      <w:r w:rsidR="00DE055F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 xml:space="preserve"> </w:t>
      </w:r>
      <w:r w:rsidRPr="001B188C">
        <w:rPr>
          <w:rFonts w:ascii="Times New Roman" w:hAnsi="Times New Roman" w:cs="Times New Roman"/>
          <w:b w:val="0"/>
          <w:noProof/>
          <w:sz w:val="24"/>
          <w:szCs w:val="24"/>
          <w:lang w:eastAsia="en-AU"/>
        </w:rPr>
        <w:t>clothing is suitable for outdoor recreational use.</w:t>
      </w:r>
    </w:p>
    <w:p w14:paraId="34F6A6D0" w14:textId="77777777" w:rsidR="00304D4C" w:rsidRPr="001B188C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8C681F5" w14:textId="4ACA12A3" w:rsidR="00BB641A" w:rsidRPr="001B188C" w:rsidRDefault="00BB641A" w:rsidP="00BB641A">
      <w:pPr>
        <w:pStyle w:val="Title"/>
        <w:jc w:val="left"/>
        <w:rPr>
          <w:rFonts w:ascii="Times New Roman" w:hAnsi="Times New Roman" w:cs="Times New Roman"/>
          <w:bCs w:val="0"/>
          <w:sz w:val="24"/>
          <w:szCs w:val="24"/>
        </w:rPr>
      </w:pPr>
      <w:r w:rsidRPr="001B188C">
        <w:rPr>
          <w:rFonts w:ascii="Times New Roman" w:hAnsi="Times New Roman" w:cs="Times New Roman"/>
          <w:bCs w:val="0"/>
          <w:sz w:val="24"/>
          <w:szCs w:val="24"/>
        </w:rPr>
        <w:t xml:space="preserve">Children </w:t>
      </w:r>
      <w:r w:rsidRPr="001B188C">
        <w:rPr>
          <w:rFonts w:ascii="Times New Roman" w:hAnsi="Times New Roman" w:cs="Times New Roman"/>
          <w:bCs w:val="0"/>
          <w:sz w:val="24"/>
          <w:szCs w:val="24"/>
          <w:u w:val="single"/>
        </w:rPr>
        <w:t>should not</w:t>
      </w:r>
      <w:r w:rsidRPr="001B188C">
        <w:rPr>
          <w:rFonts w:ascii="Times New Roman" w:hAnsi="Times New Roman" w:cs="Times New Roman"/>
          <w:bCs w:val="0"/>
          <w:sz w:val="24"/>
          <w:szCs w:val="24"/>
        </w:rPr>
        <w:t xml:space="preserve"> bring any money, mobile phones, aerosol sprays or any valuable items to the camp.</w:t>
      </w:r>
    </w:p>
    <w:p w14:paraId="1F7AB9A6" w14:textId="4230E4CE" w:rsidR="00BB641A" w:rsidRDefault="00BB641A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3EDC025" w14:textId="37CB20FD" w:rsidR="00304D4C" w:rsidRPr="002F38E3" w:rsidRDefault="002F38E3" w:rsidP="001B188C">
      <w:pPr>
        <w:rPr>
          <w:rFonts w:ascii="Times New Roman" w:hAnsi="Times New Roman" w:cs="Times New Roman"/>
          <w:sz w:val="24"/>
          <w:szCs w:val="24"/>
        </w:rPr>
      </w:pPr>
      <w:r w:rsidRPr="002F38E3">
        <w:rPr>
          <w:rFonts w:ascii="Times New Roman" w:hAnsi="Times New Roman" w:cs="Times New Roman"/>
          <w:bCs/>
          <w:sz w:val="24"/>
          <w:szCs w:val="24"/>
        </w:rPr>
        <w:t>*** If can get quite cold at The Tops, especially in the auditorium at night. Please make sure you have packed warm clothes.</w:t>
      </w:r>
      <w:r w:rsidR="001B188C" w:rsidRPr="002F38E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2F0FDA4" w14:textId="77777777" w:rsidR="00304D4C" w:rsidRPr="00904D83" w:rsidRDefault="00A1507D" w:rsidP="00304D4C">
      <w:pPr>
        <w:pStyle w:val="Titl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BAND </w:t>
      </w:r>
      <w:r w:rsidR="00304D4C" w:rsidRPr="00904D83">
        <w:rPr>
          <w:rFonts w:ascii="Times New Roman" w:hAnsi="Times New Roman" w:cs="Times New Roman"/>
          <w:sz w:val="24"/>
          <w:szCs w:val="24"/>
          <w:u w:val="single"/>
        </w:rPr>
        <w:t>CAMP CONSENT AND MEDICAL FORM</w:t>
      </w:r>
    </w:p>
    <w:p w14:paraId="023F713F" w14:textId="77777777" w:rsidR="00304D4C" w:rsidRPr="00904D83" w:rsidRDefault="00304D4C" w:rsidP="00304D4C">
      <w:pPr>
        <w:pStyle w:val="Title"/>
        <w:rPr>
          <w:rFonts w:ascii="Times New Roman" w:hAnsi="Times New Roman" w:cs="Times New Roman"/>
          <w:sz w:val="24"/>
          <w:szCs w:val="24"/>
        </w:rPr>
      </w:pPr>
    </w:p>
    <w:p w14:paraId="56E82A3E" w14:textId="77777777" w:rsidR="00304D4C" w:rsidRPr="00904D83" w:rsidRDefault="00304D4C" w:rsidP="00304D4C">
      <w:pPr>
        <w:pStyle w:val="Title"/>
        <w:rPr>
          <w:rFonts w:ascii="Times New Roman" w:hAnsi="Times New Roman" w:cs="Times New Roman"/>
          <w:sz w:val="24"/>
          <w:szCs w:val="24"/>
        </w:rPr>
      </w:pPr>
    </w:p>
    <w:p w14:paraId="23A97ABF" w14:textId="24DBE0E6" w:rsidR="00304D4C" w:rsidRPr="00904D83" w:rsidRDefault="00304D4C" w:rsidP="0083054B">
      <w:pPr>
        <w:pStyle w:val="Title"/>
        <w:numPr>
          <w:ilvl w:val="0"/>
          <w:numId w:val="10"/>
        </w:numPr>
        <w:tabs>
          <w:tab w:val="left" w:pos="284"/>
        </w:tabs>
        <w:spacing w:line="360" w:lineRule="auto"/>
        <w:ind w:left="714" w:hanging="35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 hereby give consent for my child ______________________________ of class ________ to attend the 2 day overnight camp at The Tops Conference Centre at Stanwell Tops on </w:t>
      </w:r>
      <w:r w:rsidRPr="00904D83">
        <w:rPr>
          <w:rFonts w:ascii="Times New Roman" w:hAnsi="Times New Roman" w:cs="Times New Roman"/>
          <w:sz w:val="24"/>
          <w:szCs w:val="24"/>
        </w:rPr>
        <w:t xml:space="preserve">Monday </w:t>
      </w:r>
      <w:r w:rsidR="0001082B">
        <w:rPr>
          <w:rFonts w:ascii="Times New Roman" w:hAnsi="Times New Roman" w:cs="Times New Roman"/>
          <w:sz w:val="24"/>
          <w:szCs w:val="24"/>
        </w:rPr>
        <w:t>27</w:t>
      </w:r>
      <w:r w:rsidR="00421E81">
        <w:rPr>
          <w:rFonts w:ascii="Times New Roman" w:hAnsi="Times New Roman" w:cs="Times New Roman"/>
          <w:sz w:val="24"/>
          <w:szCs w:val="24"/>
        </w:rPr>
        <w:t xml:space="preserve"> and Tuesday </w:t>
      </w:r>
      <w:r w:rsidR="0001082B">
        <w:rPr>
          <w:rFonts w:ascii="Times New Roman" w:hAnsi="Times New Roman" w:cs="Times New Roman"/>
          <w:sz w:val="24"/>
          <w:szCs w:val="24"/>
        </w:rPr>
        <w:t>28</w:t>
      </w:r>
      <w:r w:rsidR="00421E81">
        <w:rPr>
          <w:rFonts w:ascii="Times New Roman" w:hAnsi="Times New Roman" w:cs="Times New Roman"/>
          <w:sz w:val="24"/>
          <w:szCs w:val="24"/>
        </w:rPr>
        <w:t xml:space="preserve"> </w:t>
      </w:r>
      <w:r w:rsidR="00694959">
        <w:rPr>
          <w:rFonts w:ascii="Times New Roman" w:hAnsi="Times New Roman" w:cs="Times New Roman"/>
          <w:sz w:val="24"/>
          <w:szCs w:val="24"/>
        </w:rPr>
        <w:t>May</w:t>
      </w:r>
      <w:r w:rsidR="00421E81">
        <w:rPr>
          <w:rFonts w:ascii="Times New Roman" w:hAnsi="Times New Roman" w:cs="Times New Roman"/>
          <w:sz w:val="24"/>
          <w:szCs w:val="24"/>
        </w:rPr>
        <w:t xml:space="preserve"> 201</w:t>
      </w:r>
      <w:r w:rsidR="0001082B">
        <w:rPr>
          <w:rFonts w:ascii="Times New Roman" w:hAnsi="Times New Roman" w:cs="Times New Roman"/>
          <w:sz w:val="24"/>
          <w:szCs w:val="24"/>
        </w:rPr>
        <w:t>9</w:t>
      </w:r>
      <w:r w:rsidRPr="00904D83">
        <w:rPr>
          <w:rFonts w:ascii="Times New Roman" w:hAnsi="Times New Roman" w:cs="Times New Roman"/>
          <w:sz w:val="24"/>
          <w:szCs w:val="24"/>
        </w:rPr>
        <w:t>.</w:t>
      </w:r>
    </w:p>
    <w:p w14:paraId="20316F47" w14:textId="0EA61B46" w:rsidR="00856677" w:rsidRPr="00181926" w:rsidRDefault="00304D4C" w:rsidP="00181926">
      <w:pPr>
        <w:pStyle w:val="Title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 understand that travel to Stanwell Tops </w:t>
      </w:r>
      <w:r w:rsidR="00105E91">
        <w:rPr>
          <w:rFonts w:ascii="Times New Roman" w:hAnsi="Times New Roman" w:cs="Times New Roman"/>
          <w:b w:val="0"/>
          <w:bCs w:val="0"/>
          <w:sz w:val="24"/>
          <w:szCs w:val="24"/>
        </w:rPr>
        <w:t>is the responsibility of parents</w:t>
      </w:r>
    </w:p>
    <w:p w14:paraId="450E8F73" w14:textId="7AD3E58E" w:rsidR="00304D4C" w:rsidRDefault="00304D4C" w:rsidP="0083054B">
      <w:pPr>
        <w:pStyle w:val="Title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>I understand that the group will be supervised by</w:t>
      </w:r>
      <w:r w:rsidR="00904D83"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Mrs Michele Smith</w:t>
      </w:r>
    </w:p>
    <w:p w14:paraId="4AA023E7" w14:textId="075ED9FA" w:rsidR="001B188C" w:rsidRPr="0083054B" w:rsidRDefault="001B188C" w:rsidP="0083054B">
      <w:pPr>
        <w:pStyle w:val="Title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I understand that I must collect my child from the venue on Tuesday evening</w:t>
      </w:r>
      <w:r w:rsidR="0026583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after the 7pm concert.</w:t>
      </w:r>
    </w:p>
    <w:p w14:paraId="7611D53B" w14:textId="505B1938" w:rsidR="001B188C" w:rsidRDefault="001B188C" w:rsidP="0083054B">
      <w:pPr>
        <w:pStyle w:val="Title"/>
        <w:numPr>
          <w:ilvl w:val="0"/>
          <w:numId w:val="10"/>
        </w:numPr>
        <w:spacing w:line="360" w:lineRule="auto"/>
        <w:ind w:left="714" w:hanging="35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 </w:t>
      </w:r>
      <w:r w:rsidRPr="0083054B">
        <w:rPr>
          <w:rFonts w:ascii="Times New Roman" w:hAnsi="Times New Roman" w:cs="Times New Roman"/>
          <w:bCs w:val="0"/>
          <w:sz w:val="24"/>
          <w:szCs w:val="24"/>
        </w:rPr>
        <w:t>do / I do not</w:t>
      </w: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give consent for my child’s photograph to be used in a slideshow that will be shown at </w:t>
      </w:r>
      <w:r w:rsidR="00DE055F">
        <w:rPr>
          <w:rFonts w:ascii="Times New Roman" w:hAnsi="Times New Roman" w:cs="Times New Roman"/>
          <w:b w:val="0"/>
          <w:bCs w:val="0"/>
          <w:sz w:val="24"/>
          <w:szCs w:val="24"/>
        </w:rPr>
        <w:t>the paren</w:t>
      </w:r>
      <w:r w:rsidR="00AE3B9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t concert on Tuesday </w:t>
      </w:r>
      <w:r w:rsidR="0001082B">
        <w:rPr>
          <w:rFonts w:ascii="Times New Roman" w:hAnsi="Times New Roman" w:cs="Times New Roman"/>
          <w:b w:val="0"/>
          <w:bCs w:val="0"/>
          <w:sz w:val="24"/>
          <w:szCs w:val="24"/>
        </w:rPr>
        <w:t>28 May 2019</w:t>
      </w: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8A800E7" w14:textId="11E98951" w:rsidR="0083054B" w:rsidRPr="0083054B" w:rsidRDefault="0083054B" w:rsidP="0083054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54B">
        <w:rPr>
          <w:rFonts w:ascii="Times New Roman" w:hAnsi="Times New Roman" w:cs="Times New Roman"/>
          <w:sz w:val="24"/>
          <w:szCs w:val="24"/>
        </w:rPr>
        <w:t xml:space="preserve">I </w:t>
      </w:r>
      <w:r w:rsidRPr="0083054B">
        <w:rPr>
          <w:rFonts w:ascii="Times New Roman" w:hAnsi="Times New Roman" w:cs="Times New Roman"/>
          <w:b/>
          <w:sz w:val="24"/>
          <w:szCs w:val="24"/>
        </w:rPr>
        <w:t>give / do not give</w:t>
      </w:r>
      <w:r w:rsidRPr="0083054B">
        <w:rPr>
          <w:rFonts w:ascii="Times New Roman" w:hAnsi="Times New Roman" w:cs="Times New Roman"/>
          <w:sz w:val="24"/>
          <w:szCs w:val="24"/>
        </w:rPr>
        <w:t xml:space="preserve"> permission for my child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54B">
        <w:rPr>
          <w:rFonts w:ascii="Times New Roman" w:hAnsi="Times New Roman" w:cs="Times New Roman"/>
          <w:sz w:val="24"/>
          <w:szCs w:val="24"/>
        </w:rPr>
        <w:t>to participate in the adventure activities while at band camp at The Tops Conference Centre.</w:t>
      </w:r>
    </w:p>
    <w:p w14:paraId="7C8E319A" w14:textId="77777777" w:rsidR="001B188C" w:rsidRPr="00904D83" w:rsidRDefault="001B188C" w:rsidP="00304D4C">
      <w:pPr>
        <w:pStyle w:val="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AA21700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7594E3E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81B61EF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>Special needs of my child which you should be aware (e.g. allergies, medication, dietary requirements)</w:t>
      </w:r>
    </w:p>
    <w:p w14:paraId="2D88FD9E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B767089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14:paraId="09C82551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E4C5D7B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14:paraId="32AB1558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85EACC1" w14:textId="77777777" w:rsidR="00304D4C" w:rsidRPr="00904D83" w:rsidRDefault="00304D4C" w:rsidP="00304D4C">
      <w:pPr>
        <w:pStyle w:val="Title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04D83">
        <w:rPr>
          <w:rFonts w:ascii="Times New Roman" w:hAnsi="Times New Roman" w:cs="Times New Roman"/>
          <w:b w:val="0"/>
          <w:bCs w:val="0"/>
          <w:sz w:val="24"/>
          <w:szCs w:val="24"/>
        </w:rPr>
        <w:t>___________________________________________________________________________</w:t>
      </w:r>
    </w:p>
    <w:p w14:paraId="5ADB3D8F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27D56EEB" w14:textId="0DA50188" w:rsidR="00304D4C" w:rsidRPr="00904D83" w:rsidRDefault="00304D4C" w:rsidP="00304D4C">
      <w:pPr>
        <w:jc w:val="both"/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 xml:space="preserve">In the event of illness or injury, I authorise the seeking of </w:t>
      </w:r>
      <w:r w:rsidR="00A1507D">
        <w:rPr>
          <w:rFonts w:ascii="Times New Roman" w:hAnsi="Times New Roman" w:cs="Times New Roman"/>
          <w:sz w:val="24"/>
          <w:szCs w:val="24"/>
        </w:rPr>
        <w:t>any</w:t>
      </w:r>
      <w:r w:rsidRPr="00904D83">
        <w:rPr>
          <w:rFonts w:ascii="Times New Roman" w:hAnsi="Times New Roman" w:cs="Times New Roman"/>
          <w:sz w:val="24"/>
          <w:szCs w:val="24"/>
        </w:rPr>
        <w:t xml:space="preserve"> medical assistance</w:t>
      </w:r>
      <w:r w:rsidR="00A1507D">
        <w:rPr>
          <w:rFonts w:ascii="Times New Roman" w:hAnsi="Times New Roman" w:cs="Times New Roman"/>
          <w:sz w:val="24"/>
          <w:szCs w:val="24"/>
        </w:rPr>
        <w:t>,</w:t>
      </w:r>
      <w:r w:rsidRPr="00904D83">
        <w:rPr>
          <w:rFonts w:ascii="Times New Roman" w:hAnsi="Times New Roman" w:cs="Times New Roman"/>
          <w:sz w:val="24"/>
          <w:szCs w:val="24"/>
        </w:rPr>
        <w:t xml:space="preserve"> on my behalf</w:t>
      </w:r>
      <w:r w:rsidR="00A1507D">
        <w:rPr>
          <w:rFonts w:ascii="Times New Roman" w:hAnsi="Times New Roman" w:cs="Times New Roman"/>
          <w:sz w:val="24"/>
          <w:szCs w:val="24"/>
        </w:rPr>
        <w:t>,</w:t>
      </w:r>
      <w:r w:rsidRPr="00904D83">
        <w:rPr>
          <w:rFonts w:ascii="Times New Roman" w:hAnsi="Times New Roman" w:cs="Times New Roman"/>
          <w:sz w:val="24"/>
          <w:szCs w:val="24"/>
        </w:rPr>
        <w:t xml:space="preserve"> that my child may require.</w:t>
      </w:r>
    </w:p>
    <w:p w14:paraId="0484E636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79806A79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>Medicare Number ___________________________ (for use at medical centres, surgeries)</w:t>
      </w:r>
    </w:p>
    <w:p w14:paraId="4E81A163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5E192F80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>Contact Number Home _____________________________</w:t>
      </w:r>
      <w:proofErr w:type="gramStart"/>
      <w:r w:rsidRPr="00904D83">
        <w:rPr>
          <w:rFonts w:ascii="Times New Roman" w:hAnsi="Times New Roman" w:cs="Times New Roman"/>
          <w:sz w:val="24"/>
          <w:szCs w:val="24"/>
        </w:rPr>
        <w:t>_  Work</w:t>
      </w:r>
      <w:proofErr w:type="gramEnd"/>
      <w:r w:rsidRPr="00904D83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14:paraId="074027DB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4345B4AE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>Other Contact ______________________________________ (mobile or other person)</w:t>
      </w:r>
    </w:p>
    <w:p w14:paraId="643152EC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53470E29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>Contact person’s name (if applicable) _____________________________________</w:t>
      </w:r>
    </w:p>
    <w:p w14:paraId="67F72058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0EA0CDED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</w:p>
    <w:p w14:paraId="4A08BD89" w14:textId="77777777" w:rsidR="00304D4C" w:rsidRPr="00904D83" w:rsidRDefault="00304D4C" w:rsidP="00304D4C">
      <w:pPr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>Signature _______________________________________   Date __________________</w:t>
      </w:r>
    </w:p>
    <w:p w14:paraId="11D1CF63" w14:textId="54E27420" w:rsidR="00181926" w:rsidRDefault="00304D4C" w:rsidP="00105E91">
      <w:pPr>
        <w:rPr>
          <w:rFonts w:ascii="Times New Roman" w:hAnsi="Times New Roman" w:cs="Times New Roman"/>
          <w:sz w:val="24"/>
          <w:szCs w:val="24"/>
        </w:rPr>
      </w:pPr>
      <w:r w:rsidRPr="00904D8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05E91">
        <w:rPr>
          <w:rFonts w:ascii="Times New Roman" w:hAnsi="Times New Roman" w:cs="Times New Roman"/>
          <w:sz w:val="24"/>
          <w:szCs w:val="24"/>
        </w:rPr>
        <w:t xml:space="preserve">          Parent/Guardian    </w:t>
      </w:r>
    </w:p>
    <w:p w14:paraId="2322B3E6" w14:textId="69DE1D05" w:rsidR="000A3B74" w:rsidRPr="00105E91" w:rsidRDefault="000A3B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232BFD" w14:textId="72EB8923" w:rsidR="000A3B74" w:rsidRPr="008A5B8C" w:rsidRDefault="000A3B74" w:rsidP="000A3B74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A5B8C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Payment - Band Camp</w:t>
      </w:r>
    </w:p>
    <w:p w14:paraId="752E3F45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0F87E3AA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2224C4EC" w14:textId="06D83F12" w:rsidR="008A5B8C" w:rsidRPr="008A5B8C" w:rsidRDefault="008A5B8C" w:rsidP="00162029">
      <w:pPr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8A5B8C">
        <w:rPr>
          <w:rFonts w:ascii="Times New Roman" w:hAnsi="Times New Roman" w:cs="Times New Roman"/>
          <w:sz w:val="28"/>
          <w:szCs w:val="24"/>
        </w:rPr>
        <w:t>Student’s  Name</w:t>
      </w:r>
      <w:proofErr w:type="gramEnd"/>
      <w:r w:rsidRPr="008A5B8C">
        <w:rPr>
          <w:rFonts w:ascii="Times New Roman" w:hAnsi="Times New Roman" w:cs="Times New Roman"/>
          <w:sz w:val="28"/>
          <w:szCs w:val="24"/>
        </w:rPr>
        <w:t>:</w:t>
      </w:r>
      <w:r w:rsidRPr="008A5B8C">
        <w:rPr>
          <w:rFonts w:ascii="Times New Roman" w:hAnsi="Times New Roman" w:cs="Times New Roman"/>
          <w:sz w:val="28"/>
          <w:szCs w:val="24"/>
        </w:rPr>
        <w:tab/>
        <w:t xml:space="preserve"> ______________________________    class ________</w:t>
      </w:r>
    </w:p>
    <w:p w14:paraId="77A35A1D" w14:textId="77777777" w:rsidR="008A5B8C" w:rsidRPr="008A5B8C" w:rsidRDefault="008A5B8C" w:rsidP="00162029">
      <w:pPr>
        <w:rPr>
          <w:rFonts w:ascii="Times New Roman" w:hAnsi="Times New Roman" w:cs="Times New Roman"/>
          <w:b/>
          <w:sz w:val="28"/>
          <w:szCs w:val="24"/>
        </w:rPr>
      </w:pPr>
    </w:p>
    <w:p w14:paraId="50F8E678" w14:textId="387B4A4A" w:rsidR="000A3B74" w:rsidRPr="008A5B8C" w:rsidRDefault="000A3B74" w:rsidP="00162029">
      <w:pPr>
        <w:rPr>
          <w:rFonts w:ascii="Times New Roman" w:hAnsi="Times New Roman" w:cs="Times New Roman"/>
          <w:b/>
          <w:sz w:val="28"/>
          <w:szCs w:val="24"/>
        </w:rPr>
      </w:pPr>
      <w:r w:rsidRPr="008A5B8C">
        <w:rPr>
          <w:rFonts w:ascii="Times New Roman" w:hAnsi="Times New Roman" w:cs="Times New Roman"/>
          <w:b/>
          <w:sz w:val="28"/>
          <w:szCs w:val="24"/>
        </w:rPr>
        <w:t>The cost for camp is $</w:t>
      </w:r>
      <w:r w:rsidR="00C14E52">
        <w:rPr>
          <w:rFonts w:ascii="Times New Roman" w:hAnsi="Times New Roman" w:cs="Times New Roman"/>
          <w:b/>
          <w:sz w:val="28"/>
          <w:szCs w:val="24"/>
        </w:rPr>
        <w:t>200</w:t>
      </w:r>
      <w:r w:rsidRPr="008A5B8C"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14:paraId="34D5BC8E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0F4B6B35" w14:textId="060210EE" w:rsidR="000A3B74" w:rsidRPr="008A5B8C" w:rsidRDefault="000A3B74" w:rsidP="000A3B74">
      <w:pPr>
        <w:pStyle w:val="Title"/>
        <w:jc w:val="left"/>
        <w:rPr>
          <w:rFonts w:ascii="Times New Roman" w:hAnsi="Times New Roman" w:cs="Times New Roman"/>
          <w:b w:val="0"/>
          <w:bCs w:val="0"/>
          <w:szCs w:val="24"/>
        </w:rPr>
      </w:pPr>
      <w:r w:rsidRPr="008A5B8C">
        <w:rPr>
          <w:rFonts w:ascii="Times New Roman" w:hAnsi="Times New Roman" w:cs="Times New Roman"/>
          <w:szCs w:val="24"/>
        </w:rPr>
        <w:t>Pay</w:t>
      </w:r>
      <w:r w:rsidR="00C14E52">
        <w:rPr>
          <w:rFonts w:ascii="Times New Roman" w:hAnsi="Times New Roman" w:cs="Times New Roman"/>
          <w:szCs w:val="24"/>
        </w:rPr>
        <w:t xml:space="preserve">ments should be made by </w:t>
      </w:r>
      <w:r w:rsidR="00A5655D">
        <w:rPr>
          <w:rFonts w:ascii="Times New Roman" w:hAnsi="Times New Roman" w:cs="Times New Roman"/>
          <w:szCs w:val="24"/>
        </w:rPr>
        <w:t>Friday 17</w:t>
      </w:r>
      <w:r w:rsidR="00105E91">
        <w:rPr>
          <w:rFonts w:ascii="Times New Roman" w:hAnsi="Times New Roman" w:cs="Times New Roman"/>
          <w:szCs w:val="24"/>
        </w:rPr>
        <w:t xml:space="preserve"> May</w:t>
      </w:r>
      <w:r w:rsidRPr="008A5B8C">
        <w:rPr>
          <w:rFonts w:ascii="Times New Roman" w:hAnsi="Times New Roman" w:cs="Times New Roman"/>
          <w:szCs w:val="24"/>
        </w:rPr>
        <w:t xml:space="preserve"> (Ter</w:t>
      </w:r>
      <w:r w:rsidR="00C14E52">
        <w:rPr>
          <w:rFonts w:ascii="Times New Roman" w:hAnsi="Times New Roman" w:cs="Times New Roman"/>
          <w:szCs w:val="24"/>
        </w:rPr>
        <w:t xml:space="preserve">m 2 </w:t>
      </w:r>
      <w:proofErr w:type="spellStart"/>
      <w:r w:rsidR="00C14E52">
        <w:rPr>
          <w:rFonts w:ascii="Times New Roman" w:hAnsi="Times New Roman" w:cs="Times New Roman"/>
          <w:szCs w:val="24"/>
        </w:rPr>
        <w:t>Wk</w:t>
      </w:r>
      <w:proofErr w:type="spellEnd"/>
      <w:r w:rsidR="00A5655D">
        <w:rPr>
          <w:rFonts w:ascii="Times New Roman" w:hAnsi="Times New Roman" w:cs="Times New Roman"/>
          <w:szCs w:val="24"/>
        </w:rPr>
        <w:t xml:space="preserve"> 3</w:t>
      </w:r>
      <w:r w:rsidRPr="008A5B8C">
        <w:rPr>
          <w:rFonts w:ascii="Times New Roman" w:hAnsi="Times New Roman" w:cs="Times New Roman"/>
          <w:szCs w:val="24"/>
        </w:rPr>
        <w:t>)</w:t>
      </w:r>
    </w:p>
    <w:p w14:paraId="06AF548D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77AE72DD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7A79905A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6B35B397" w14:textId="0BD811A2" w:rsidR="000A3B74" w:rsidRPr="008A5B8C" w:rsidRDefault="000A3B74" w:rsidP="000A3B7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4"/>
        </w:rPr>
      </w:pPr>
      <w:r w:rsidRPr="008A5B8C">
        <w:rPr>
          <w:rFonts w:ascii="Times New Roman" w:hAnsi="Times New Roman" w:cs="Times New Roman"/>
          <w:sz w:val="28"/>
          <w:szCs w:val="24"/>
        </w:rPr>
        <w:t>I enclose $</w:t>
      </w:r>
      <w:r w:rsidR="00C14E52">
        <w:rPr>
          <w:rFonts w:ascii="Times New Roman" w:hAnsi="Times New Roman" w:cs="Times New Roman"/>
          <w:sz w:val="28"/>
          <w:szCs w:val="24"/>
        </w:rPr>
        <w:t>200</w:t>
      </w:r>
      <w:r w:rsidRPr="008A5B8C">
        <w:rPr>
          <w:rFonts w:ascii="Times New Roman" w:hAnsi="Times New Roman" w:cs="Times New Roman"/>
          <w:sz w:val="28"/>
          <w:szCs w:val="24"/>
        </w:rPr>
        <w:t xml:space="preserve"> as payment for Band Camp</w:t>
      </w:r>
    </w:p>
    <w:p w14:paraId="0637A8F6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30F84292" w14:textId="364EFF65" w:rsidR="008A5B8C" w:rsidRDefault="000A3B74" w:rsidP="000A3B7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4"/>
        </w:rPr>
      </w:pPr>
      <w:r w:rsidRPr="008A5B8C">
        <w:rPr>
          <w:rFonts w:ascii="Times New Roman" w:hAnsi="Times New Roman" w:cs="Times New Roman"/>
          <w:sz w:val="28"/>
          <w:szCs w:val="24"/>
        </w:rPr>
        <w:t>I have paid $</w:t>
      </w:r>
      <w:r w:rsidR="00C14E52">
        <w:rPr>
          <w:rFonts w:ascii="Times New Roman" w:hAnsi="Times New Roman" w:cs="Times New Roman"/>
          <w:sz w:val="28"/>
          <w:szCs w:val="24"/>
        </w:rPr>
        <w:t>200</w:t>
      </w:r>
      <w:r w:rsidRPr="008A5B8C">
        <w:rPr>
          <w:rFonts w:ascii="Times New Roman" w:hAnsi="Times New Roman" w:cs="Times New Roman"/>
          <w:sz w:val="28"/>
          <w:szCs w:val="24"/>
        </w:rPr>
        <w:t xml:space="preserve"> online and my receipt number is:</w:t>
      </w:r>
      <w:r w:rsidR="008A5B8C" w:rsidRPr="008A5B8C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902426C" w14:textId="77777777" w:rsidR="008A5B8C" w:rsidRPr="008A5B8C" w:rsidRDefault="008A5B8C" w:rsidP="008A5B8C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14:paraId="281B6A36" w14:textId="496D8A4E" w:rsidR="000A3B74" w:rsidRPr="008A5B8C" w:rsidRDefault="008A5B8C" w:rsidP="008A5B8C">
      <w:pPr>
        <w:ind w:left="360"/>
        <w:rPr>
          <w:rFonts w:ascii="Times New Roman" w:hAnsi="Times New Roman" w:cs="Times New Roman"/>
          <w:sz w:val="28"/>
          <w:szCs w:val="24"/>
        </w:rPr>
      </w:pPr>
      <w:r w:rsidRPr="008A5B8C">
        <w:rPr>
          <w:rFonts w:ascii="Times New Roman" w:hAnsi="Times New Roman" w:cs="Times New Roman"/>
          <w:noProof/>
          <w:sz w:val="28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6E2A6" wp14:editId="53E4C7FE">
                <wp:simplePos x="0" y="0"/>
                <wp:positionH relativeFrom="column">
                  <wp:posOffset>965835</wp:posOffset>
                </wp:positionH>
                <wp:positionV relativeFrom="paragraph">
                  <wp:posOffset>192405</wp:posOffset>
                </wp:positionV>
                <wp:extent cx="1531620" cy="0"/>
                <wp:effectExtent l="0" t="0" r="114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C7FAE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05pt,15.15pt" to="196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" strokecolor="black [3040]"/>
            </w:pict>
          </mc:Fallback>
        </mc:AlternateContent>
      </w:r>
      <w:r w:rsidRPr="008A5B8C">
        <w:rPr>
          <w:rFonts w:ascii="Times New Roman" w:hAnsi="Times New Roman" w:cs="Times New Roman"/>
          <w:sz w:val="28"/>
          <w:szCs w:val="24"/>
        </w:rPr>
        <w:softHyphen/>
      </w:r>
      <w:r w:rsidRPr="008A5B8C">
        <w:rPr>
          <w:rFonts w:ascii="Times New Roman" w:hAnsi="Times New Roman" w:cs="Times New Roman"/>
          <w:sz w:val="28"/>
          <w:szCs w:val="24"/>
        </w:rPr>
        <w:softHyphen/>
      </w:r>
      <w:r w:rsidRPr="008A5B8C"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           </w:t>
      </w:r>
    </w:p>
    <w:p w14:paraId="3EC66838" w14:textId="63944024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27AC317C" w14:textId="77777777" w:rsidR="008A5B8C" w:rsidRPr="008A5B8C" w:rsidRDefault="008A5B8C" w:rsidP="00162029">
      <w:pPr>
        <w:rPr>
          <w:rFonts w:ascii="Times New Roman" w:hAnsi="Times New Roman" w:cs="Times New Roman"/>
          <w:sz w:val="28"/>
          <w:szCs w:val="24"/>
        </w:rPr>
      </w:pPr>
    </w:p>
    <w:p w14:paraId="13F3396B" w14:textId="77777777" w:rsidR="008A5B8C" w:rsidRPr="008A5B8C" w:rsidRDefault="008A5B8C" w:rsidP="00162029">
      <w:pPr>
        <w:rPr>
          <w:rFonts w:ascii="Times New Roman" w:hAnsi="Times New Roman" w:cs="Times New Roman"/>
          <w:sz w:val="28"/>
          <w:szCs w:val="24"/>
        </w:rPr>
      </w:pPr>
    </w:p>
    <w:p w14:paraId="74EE6967" w14:textId="77777777" w:rsidR="008A5B8C" w:rsidRPr="008A5B8C" w:rsidRDefault="008A5B8C" w:rsidP="00162029">
      <w:pPr>
        <w:rPr>
          <w:rFonts w:ascii="Times New Roman" w:hAnsi="Times New Roman" w:cs="Times New Roman"/>
          <w:sz w:val="28"/>
          <w:szCs w:val="24"/>
        </w:rPr>
      </w:pPr>
    </w:p>
    <w:p w14:paraId="794E82B6" w14:textId="53F96857" w:rsidR="008A5B8C" w:rsidRPr="008A5B8C" w:rsidRDefault="008A5B8C" w:rsidP="00162029">
      <w:pPr>
        <w:rPr>
          <w:rFonts w:ascii="Times New Roman" w:hAnsi="Times New Roman" w:cs="Times New Roman"/>
          <w:sz w:val="28"/>
          <w:szCs w:val="24"/>
        </w:rPr>
      </w:pPr>
      <w:r w:rsidRPr="008A5B8C">
        <w:rPr>
          <w:rFonts w:ascii="Times New Roman" w:hAnsi="Times New Roman" w:cs="Times New Roman"/>
          <w:sz w:val="24"/>
        </w:rPr>
        <w:t>Signed _________________________________ Parent/Guardian           Date ___________</w:t>
      </w:r>
    </w:p>
    <w:p w14:paraId="43DB2EA6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4F11DD9B" w14:textId="77777777" w:rsidR="000A3B74" w:rsidRPr="008A5B8C" w:rsidRDefault="000A3B74" w:rsidP="00162029">
      <w:pPr>
        <w:rPr>
          <w:rFonts w:ascii="Times New Roman" w:hAnsi="Times New Roman" w:cs="Times New Roman"/>
          <w:sz w:val="28"/>
          <w:szCs w:val="24"/>
        </w:rPr>
      </w:pPr>
    </w:p>
    <w:p w14:paraId="0E1548B1" w14:textId="674F7842" w:rsidR="00162029" w:rsidRPr="008A5B8C" w:rsidRDefault="000A3B74" w:rsidP="00904D83">
      <w:pPr>
        <w:rPr>
          <w:rFonts w:ascii="Times New Roman" w:hAnsi="Times New Roman" w:cs="Times New Roman"/>
          <w:sz w:val="28"/>
          <w:szCs w:val="24"/>
        </w:rPr>
      </w:pPr>
      <w:r w:rsidRPr="008A5B8C">
        <w:rPr>
          <w:rFonts w:ascii="Times New Roman" w:hAnsi="Times New Roman" w:cs="Times New Roman"/>
          <w:sz w:val="28"/>
          <w:szCs w:val="24"/>
        </w:rPr>
        <w:br w:type="page"/>
      </w:r>
    </w:p>
    <w:p w14:paraId="3D3F3229" w14:textId="77777777" w:rsidR="00856677" w:rsidRPr="009949AF" w:rsidRDefault="00856677" w:rsidP="00904D83">
      <w:pPr>
        <w:rPr>
          <w:rFonts w:ascii="Times New Roman" w:hAnsi="Times New Roman" w:cs="Times New Roman"/>
        </w:rPr>
        <w:sectPr w:rsidR="00856677" w:rsidRPr="009949AF" w:rsidSect="003E3781">
          <w:headerReference w:type="even" r:id="rId10"/>
          <w:headerReference w:type="default" r:id="rId11"/>
          <w:headerReference w:type="first" r:id="rId12"/>
          <w:pgSz w:w="11907" w:h="16839" w:code="9"/>
          <w:pgMar w:top="2552" w:right="1134" w:bottom="1418" w:left="1134" w:header="709" w:footer="709" w:gutter="0"/>
          <w:cols w:space="708"/>
          <w:docGrid w:linePitch="360"/>
        </w:sectPr>
      </w:pPr>
    </w:p>
    <w:p w14:paraId="68875765" w14:textId="332C3D88" w:rsidR="00D67A66" w:rsidRPr="00A03191" w:rsidRDefault="00535174" w:rsidP="00C0762C">
      <w:pPr>
        <w:rPr>
          <w:rFonts w:ascii="ATRotisSemiSerif" w:hAnsi="ATRotisSemiSerif"/>
        </w:rPr>
      </w:pPr>
      <w:r w:rsidRPr="00535174">
        <w:rPr>
          <w:rFonts w:ascii="ATRotisSemiSerif" w:hAnsi="ATRotisSemiSerif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416286" wp14:editId="67BC21AE">
                <wp:simplePos x="0" y="0"/>
                <wp:positionH relativeFrom="column">
                  <wp:posOffset>2955290</wp:posOffset>
                </wp:positionH>
                <wp:positionV relativeFrom="paragraph">
                  <wp:posOffset>3919855</wp:posOffset>
                </wp:positionV>
                <wp:extent cx="1701800" cy="452120"/>
                <wp:effectExtent l="0" t="0" r="1270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85F6F" w14:textId="0BE6ED85" w:rsidR="00535174" w:rsidRPr="00A5655D" w:rsidRDefault="00535174">
                            <w:pPr>
                              <w:rPr>
                                <w:sz w:val="18"/>
                              </w:rPr>
                            </w:pPr>
                            <w:r w:rsidRPr="00A5655D">
                              <w:rPr>
                                <w:sz w:val="18"/>
                              </w:rPr>
                              <w:t xml:space="preserve">   </w:t>
                            </w:r>
                            <w:r w:rsidRPr="00A5655D">
                              <w:rPr>
                                <w:sz w:val="36"/>
                              </w:rPr>
                              <w:sym w:font="Wingdings" w:char="F06F"/>
                            </w:r>
                            <w:r w:rsidRPr="00A5655D">
                              <w:rPr>
                                <w:sz w:val="18"/>
                              </w:rPr>
                              <w:t xml:space="preserve">  </w:t>
                            </w:r>
                            <w:r w:rsidRPr="00A5655D">
                              <w:rPr>
                                <w:sz w:val="32"/>
                              </w:rPr>
                              <w:t xml:space="preserve"> 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162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7pt;margin-top:308.65pt;width:134pt;height:3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" filled="f">
                <v:textbox>
                  <w:txbxContent>
                    <w:p w14:paraId="6E885F6F" w14:textId="0BE6ED85" w:rsidR="00535174" w:rsidRPr="00A5655D" w:rsidRDefault="00535174">
                      <w:pPr>
                        <w:rPr>
                          <w:sz w:val="18"/>
                        </w:rPr>
                      </w:pPr>
                      <w:r w:rsidRPr="00A5655D">
                        <w:rPr>
                          <w:sz w:val="18"/>
                        </w:rPr>
                        <w:t xml:space="preserve">   </w:t>
                      </w:r>
                      <w:r w:rsidRPr="00A5655D">
                        <w:rPr>
                          <w:sz w:val="36"/>
                        </w:rPr>
                        <w:sym w:font="Wingdings" w:char="F06F"/>
                      </w:r>
                      <w:r w:rsidRPr="00A5655D">
                        <w:rPr>
                          <w:sz w:val="18"/>
                        </w:rPr>
                        <w:t xml:space="preserve">  </w:t>
                      </w:r>
                      <w:r w:rsidRPr="00A5655D">
                        <w:rPr>
                          <w:sz w:val="32"/>
                        </w:rPr>
                        <w:t xml:space="preserve"> None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3252FE">
        <w:rPr>
          <w:rFonts w:ascii="ATRotisSemiSerif" w:hAnsi="ATRotisSemiSerif"/>
          <w:noProof/>
          <w:lang w:eastAsia="en-AU"/>
        </w:rPr>
        <w:drawing>
          <wp:inline distT="0" distB="0" distL="0" distR="0" wp14:anchorId="206D5940" wp14:editId="1E05B6CE">
            <wp:extent cx="6000750" cy="8657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36561">
        <w:rPr>
          <w:rFonts w:ascii="ATRotisSemiSerif" w:hAnsi="ATRotisSemiSerif"/>
        </w:rPr>
        <w:br w:type="page"/>
      </w:r>
      <w:r w:rsidR="007402D9">
        <w:rPr>
          <w:rFonts w:ascii="ATRotisSemiSerif" w:hAnsi="ATRotisSemiSerif"/>
          <w:noProof/>
          <w:lang w:eastAsia="en-AU"/>
        </w:rPr>
        <w:lastRenderedPageBreak/>
        <w:drawing>
          <wp:inline distT="0" distB="0" distL="0" distR="0" wp14:anchorId="0C36AD23" wp14:editId="40FA19AF">
            <wp:extent cx="5316279" cy="8412968"/>
            <wp:effectExtent l="0" t="0" r="0" b="7620"/>
            <wp:docPr id="2" name="Picture 1" descr="TOPS A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S A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989" cy="842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A66" w:rsidRPr="00A03191" w:rsidSect="003E3781">
      <w:headerReference w:type="default" r:id="rId15"/>
      <w:footerReference w:type="default" r:id="rId16"/>
      <w:pgSz w:w="11907" w:h="16839" w:code="9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54995" w14:textId="77777777" w:rsidR="000A6F49" w:rsidRDefault="000A6F49" w:rsidP="00D67A66">
      <w:r>
        <w:separator/>
      </w:r>
    </w:p>
  </w:endnote>
  <w:endnote w:type="continuationSeparator" w:id="0">
    <w:p w14:paraId="1FD637EE" w14:textId="77777777" w:rsidR="000A6F49" w:rsidRDefault="000A6F49" w:rsidP="00D6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TRotisSemiSerif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94FD4" w14:textId="77777777" w:rsidR="004525A4" w:rsidRDefault="004525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62FC2" w14:textId="77777777" w:rsidR="000A6F49" w:rsidRDefault="000A6F49" w:rsidP="00D67A66">
      <w:r>
        <w:separator/>
      </w:r>
    </w:p>
  </w:footnote>
  <w:footnote w:type="continuationSeparator" w:id="0">
    <w:p w14:paraId="790AE39F" w14:textId="77777777" w:rsidR="000A6F49" w:rsidRDefault="000A6F49" w:rsidP="00D67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555B1" w14:textId="77777777" w:rsidR="004525A4" w:rsidRDefault="00A53F25">
    <w:pPr>
      <w:pStyle w:val="Header"/>
    </w:pPr>
    <w:r>
      <w:rPr>
        <w:noProof/>
      </w:rPr>
      <w:pict w14:anchorId="10C11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51876" o:spid="_x0000_s2053" type="#_x0000_t75" style="position:absolute;margin-left:0;margin-top:0;width:595.2pt;height:842.9pt;z-index:-251658752;mso-position-horizontal:center;mso-position-horizontal-relative:margin;mso-position-vertical:center;mso-position-vertical-relative:margin" o:allowincell="f">
          <v:imagedata r:id="rId1" o:title="KPS letterhea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14A21" w14:textId="77777777" w:rsidR="004525A4" w:rsidRDefault="004525A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5A4094EA" wp14:editId="7A9DB297">
          <wp:simplePos x="0" y="0"/>
          <wp:positionH relativeFrom="column">
            <wp:posOffset>-720090</wp:posOffset>
          </wp:positionH>
          <wp:positionV relativeFrom="paragraph">
            <wp:posOffset>-509270</wp:posOffset>
          </wp:positionV>
          <wp:extent cx="7691755" cy="10687050"/>
          <wp:effectExtent l="0" t="0" r="4445" b="0"/>
          <wp:wrapNone/>
          <wp:docPr id="6" name="Picture 0" descr="A4 letterhead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4 letterhead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1755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0ED9460A" wp14:editId="4060B8C9">
          <wp:simplePos x="0" y="0"/>
          <wp:positionH relativeFrom="column">
            <wp:posOffset>5121910</wp:posOffset>
          </wp:positionH>
          <wp:positionV relativeFrom="paragraph">
            <wp:posOffset>-177800</wp:posOffset>
          </wp:positionV>
          <wp:extent cx="697230" cy="1058545"/>
          <wp:effectExtent l="19050" t="0" r="7620" b="0"/>
          <wp:wrapTight wrapText="bothSides">
            <wp:wrapPolygon edited="0">
              <wp:start x="-590" y="0"/>
              <wp:lineTo x="-590" y="21380"/>
              <wp:lineTo x="21836" y="21380"/>
              <wp:lineTo x="21836" y="0"/>
              <wp:lineTo x="-590" y="0"/>
            </wp:wrapPolygon>
          </wp:wrapTight>
          <wp:docPr id="1" name="Picture 0" descr="ban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723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DA694" w14:textId="77777777" w:rsidR="004525A4" w:rsidRDefault="00A53F25">
    <w:pPr>
      <w:pStyle w:val="Header"/>
    </w:pPr>
    <w:r>
      <w:rPr>
        <w:noProof/>
      </w:rPr>
      <w:pict w14:anchorId="599DD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51875" o:spid="_x0000_s2052" type="#_x0000_t75" style="position:absolute;margin-left:0;margin-top:0;width:595.2pt;height:842.9pt;z-index:-251659776;mso-position-horizontal:center;mso-position-horizontal-relative:margin;mso-position-vertical:center;mso-position-vertical-relative:margin" o:allowincell="f">
          <v:imagedata r:id="rId1" o:title="KPS letterhead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FCCDA" w14:textId="77777777" w:rsidR="004525A4" w:rsidRDefault="004525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0D53"/>
    <w:multiLevelType w:val="hybridMultilevel"/>
    <w:tmpl w:val="C4EC4406"/>
    <w:lvl w:ilvl="0" w:tplc="1E90E01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00FC"/>
    <w:multiLevelType w:val="hybridMultilevel"/>
    <w:tmpl w:val="F9DE8710"/>
    <w:lvl w:ilvl="0" w:tplc="B52851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61289"/>
    <w:multiLevelType w:val="hybridMultilevel"/>
    <w:tmpl w:val="6AE0809C"/>
    <w:lvl w:ilvl="0" w:tplc="4260EED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06548"/>
    <w:multiLevelType w:val="hybridMultilevel"/>
    <w:tmpl w:val="6A967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27DEE"/>
    <w:multiLevelType w:val="hybridMultilevel"/>
    <w:tmpl w:val="E622574C"/>
    <w:lvl w:ilvl="0" w:tplc="B52851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D78B4"/>
    <w:multiLevelType w:val="hybridMultilevel"/>
    <w:tmpl w:val="D4B49D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6200A"/>
    <w:multiLevelType w:val="hybridMultilevel"/>
    <w:tmpl w:val="8A80D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75981"/>
    <w:multiLevelType w:val="hybridMultilevel"/>
    <w:tmpl w:val="31BC66D2"/>
    <w:lvl w:ilvl="0" w:tplc="068A28DE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550D0"/>
    <w:multiLevelType w:val="hybridMultilevel"/>
    <w:tmpl w:val="7626042A"/>
    <w:lvl w:ilvl="0" w:tplc="316A2360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61312E"/>
    <w:multiLevelType w:val="hybridMultilevel"/>
    <w:tmpl w:val="B88202E0"/>
    <w:lvl w:ilvl="0" w:tplc="4260EED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C3E73"/>
    <w:multiLevelType w:val="hybridMultilevel"/>
    <w:tmpl w:val="0F244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A0C21"/>
    <w:multiLevelType w:val="hybridMultilevel"/>
    <w:tmpl w:val="EE7EEC80"/>
    <w:lvl w:ilvl="0" w:tplc="1E90E01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C1A78"/>
    <w:multiLevelType w:val="hybridMultilevel"/>
    <w:tmpl w:val="574C6A82"/>
    <w:lvl w:ilvl="0" w:tplc="059A65F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trike w:val="0"/>
        <w:dstrike w:val="0"/>
        <w:spacing w:val="20"/>
        <w:sz w:val="40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34D52"/>
    <w:multiLevelType w:val="hybridMultilevel"/>
    <w:tmpl w:val="146CCF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B7ED8"/>
    <w:multiLevelType w:val="hybridMultilevel"/>
    <w:tmpl w:val="EE68B56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36A25"/>
    <w:multiLevelType w:val="hybridMultilevel"/>
    <w:tmpl w:val="C4823B58"/>
    <w:lvl w:ilvl="0" w:tplc="4260EED4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C66B5"/>
    <w:multiLevelType w:val="hybridMultilevel"/>
    <w:tmpl w:val="DEA86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A2F24"/>
    <w:multiLevelType w:val="hybridMultilevel"/>
    <w:tmpl w:val="54A25F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E7BBF"/>
    <w:multiLevelType w:val="hybridMultilevel"/>
    <w:tmpl w:val="670E236A"/>
    <w:lvl w:ilvl="0" w:tplc="1E90E01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6"/>
  </w:num>
  <w:num w:numId="5">
    <w:abstractNumId w:val="5"/>
  </w:num>
  <w:num w:numId="6">
    <w:abstractNumId w:val="14"/>
  </w:num>
  <w:num w:numId="7">
    <w:abstractNumId w:val="10"/>
  </w:num>
  <w:num w:numId="8">
    <w:abstractNumId w:val="17"/>
  </w:num>
  <w:num w:numId="9">
    <w:abstractNumId w:val="15"/>
  </w:num>
  <w:num w:numId="10">
    <w:abstractNumId w:val="2"/>
  </w:num>
  <w:num w:numId="11">
    <w:abstractNumId w:val="9"/>
  </w:num>
  <w:num w:numId="12">
    <w:abstractNumId w:val="7"/>
  </w:num>
  <w:num w:numId="13">
    <w:abstractNumId w:val="11"/>
  </w:num>
  <w:num w:numId="14">
    <w:abstractNumId w:val="18"/>
  </w:num>
  <w:num w:numId="15">
    <w:abstractNumId w:val="0"/>
  </w:num>
  <w:num w:numId="16">
    <w:abstractNumId w:val="1"/>
  </w:num>
  <w:num w:numId="17">
    <w:abstractNumId w:val="3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E2"/>
    <w:rsid w:val="00003C3B"/>
    <w:rsid w:val="0001082B"/>
    <w:rsid w:val="00054B85"/>
    <w:rsid w:val="00056438"/>
    <w:rsid w:val="00065392"/>
    <w:rsid w:val="000A3B74"/>
    <w:rsid w:val="000A6F49"/>
    <w:rsid w:val="000C253A"/>
    <w:rsid w:val="00105E91"/>
    <w:rsid w:val="0011764E"/>
    <w:rsid w:val="001306E2"/>
    <w:rsid w:val="00162029"/>
    <w:rsid w:val="00181926"/>
    <w:rsid w:val="001B188C"/>
    <w:rsid w:val="001B7BC2"/>
    <w:rsid w:val="001D67BF"/>
    <w:rsid w:val="00203241"/>
    <w:rsid w:val="002134D8"/>
    <w:rsid w:val="00247CB2"/>
    <w:rsid w:val="00247E55"/>
    <w:rsid w:val="00256397"/>
    <w:rsid w:val="002629B1"/>
    <w:rsid w:val="00265831"/>
    <w:rsid w:val="002A7C14"/>
    <w:rsid w:val="002B1C35"/>
    <w:rsid w:val="002F2BB9"/>
    <w:rsid w:val="002F38E3"/>
    <w:rsid w:val="002F4C58"/>
    <w:rsid w:val="00304D4C"/>
    <w:rsid w:val="003252FE"/>
    <w:rsid w:val="0035422D"/>
    <w:rsid w:val="00366C0A"/>
    <w:rsid w:val="003B0D3C"/>
    <w:rsid w:val="003E3781"/>
    <w:rsid w:val="004219B9"/>
    <w:rsid w:val="00421E81"/>
    <w:rsid w:val="00424A8C"/>
    <w:rsid w:val="00436A71"/>
    <w:rsid w:val="004525A4"/>
    <w:rsid w:val="00465C80"/>
    <w:rsid w:val="00481BCC"/>
    <w:rsid w:val="0049334E"/>
    <w:rsid w:val="0050568A"/>
    <w:rsid w:val="00516882"/>
    <w:rsid w:val="00525F3C"/>
    <w:rsid w:val="00535174"/>
    <w:rsid w:val="0054090B"/>
    <w:rsid w:val="00585A07"/>
    <w:rsid w:val="005B0DC0"/>
    <w:rsid w:val="005E3937"/>
    <w:rsid w:val="00624A5A"/>
    <w:rsid w:val="00653629"/>
    <w:rsid w:val="00663291"/>
    <w:rsid w:val="00694959"/>
    <w:rsid w:val="006D0F3B"/>
    <w:rsid w:val="00736561"/>
    <w:rsid w:val="007402D9"/>
    <w:rsid w:val="007939F1"/>
    <w:rsid w:val="007D7DFB"/>
    <w:rsid w:val="008126BA"/>
    <w:rsid w:val="0083054B"/>
    <w:rsid w:val="00854927"/>
    <w:rsid w:val="00856677"/>
    <w:rsid w:val="00862010"/>
    <w:rsid w:val="00897E10"/>
    <w:rsid w:val="008A5B8C"/>
    <w:rsid w:val="008B1BB8"/>
    <w:rsid w:val="008B5FCB"/>
    <w:rsid w:val="008F5974"/>
    <w:rsid w:val="00904D83"/>
    <w:rsid w:val="00942871"/>
    <w:rsid w:val="009949AF"/>
    <w:rsid w:val="00A03191"/>
    <w:rsid w:val="00A1507D"/>
    <w:rsid w:val="00A528C1"/>
    <w:rsid w:val="00A5655D"/>
    <w:rsid w:val="00A846FE"/>
    <w:rsid w:val="00A871C8"/>
    <w:rsid w:val="00AE3B94"/>
    <w:rsid w:val="00AF32F0"/>
    <w:rsid w:val="00B512E9"/>
    <w:rsid w:val="00BA4ACE"/>
    <w:rsid w:val="00BB641A"/>
    <w:rsid w:val="00BD6EC2"/>
    <w:rsid w:val="00BF65E8"/>
    <w:rsid w:val="00C0762C"/>
    <w:rsid w:val="00C14E52"/>
    <w:rsid w:val="00C31E8D"/>
    <w:rsid w:val="00C42B45"/>
    <w:rsid w:val="00C51BF6"/>
    <w:rsid w:val="00C9502E"/>
    <w:rsid w:val="00CA0018"/>
    <w:rsid w:val="00CA6FD6"/>
    <w:rsid w:val="00CE265E"/>
    <w:rsid w:val="00D13A56"/>
    <w:rsid w:val="00D241BB"/>
    <w:rsid w:val="00D37BF1"/>
    <w:rsid w:val="00D404E9"/>
    <w:rsid w:val="00D42E2A"/>
    <w:rsid w:val="00D56DBA"/>
    <w:rsid w:val="00D67A66"/>
    <w:rsid w:val="00D71634"/>
    <w:rsid w:val="00D732A4"/>
    <w:rsid w:val="00D902CB"/>
    <w:rsid w:val="00DC3C2D"/>
    <w:rsid w:val="00DE055F"/>
    <w:rsid w:val="00DF1F59"/>
    <w:rsid w:val="00E03D72"/>
    <w:rsid w:val="00E97753"/>
    <w:rsid w:val="00EA3A04"/>
    <w:rsid w:val="00EF215E"/>
    <w:rsid w:val="00F971DD"/>
    <w:rsid w:val="00FE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42354139"/>
  <w15:docId w15:val="{057F20BD-AFEA-4770-81F3-61066243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D4C"/>
    <w:rPr>
      <w:rFonts w:ascii="Bookman Old Style" w:eastAsia="Times New Roman" w:hAnsi="Bookman Old Style" w:cs="Bookman Old Style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4D4C"/>
    <w:pPr>
      <w:keepNext/>
      <w:jc w:val="center"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5422D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D67A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7A66"/>
  </w:style>
  <w:style w:type="paragraph" w:styleId="Footer">
    <w:name w:val="footer"/>
    <w:basedOn w:val="Normal"/>
    <w:link w:val="FooterChar"/>
    <w:uiPriority w:val="99"/>
    <w:unhideWhenUsed/>
    <w:rsid w:val="00D67A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7A66"/>
  </w:style>
  <w:style w:type="paragraph" w:styleId="BalloonText">
    <w:name w:val="Balloon Text"/>
    <w:basedOn w:val="Normal"/>
    <w:link w:val="BalloonTextChar"/>
    <w:uiPriority w:val="99"/>
    <w:semiHidden/>
    <w:unhideWhenUsed/>
    <w:rsid w:val="00D67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A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04D4C"/>
    <w:rPr>
      <w:rFonts w:ascii="Bookman Old Style" w:eastAsia="Times New Roman" w:hAnsi="Bookman Old Style" w:cs="Bookman Old Style"/>
      <w:b/>
      <w:bCs/>
      <w:sz w:val="22"/>
      <w:szCs w:val="22"/>
      <w:u w:val="single"/>
      <w:lang w:eastAsia="en-US"/>
    </w:rPr>
  </w:style>
  <w:style w:type="paragraph" w:styleId="Title">
    <w:name w:val="Title"/>
    <w:basedOn w:val="Normal"/>
    <w:link w:val="TitleChar"/>
    <w:uiPriority w:val="99"/>
    <w:qFormat/>
    <w:rsid w:val="00304D4C"/>
    <w:pPr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304D4C"/>
    <w:rPr>
      <w:rFonts w:ascii="Bookman Old Style" w:eastAsia="Times New Roman" w:hAnsi="Bookman Old Style" w:cs="Bookman Old Style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304D4C"/>
    <w:rPr>
      <w:b/>
      <w:bCs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304D4C"/>
    <w:rPr>
      <w:rFonts w:ascii="Bookman Old Style" w:eastAsia="Times New Roman" w:hAnsi="Bookman Old Style" w:cs="Bookman Old Style"/>
      <w:b/>
      <w:bCs/>
      <w:sz w:val="22"/>
      <w:szCs w:val="22"/>
      <w:u w:val="single"/>
      <w:lang w:eastAsia="en-US"/>
    </w:rPr>
  </w:style>
  <w:style w:type="paragraph" w:styleId="NormalWeb">
    <w:name w:val="Normal (Web)"/>
    <w:basedOn w:val="Normal"/>
    <w:uiPriority w:val="99"/>
    <w:rsid w:val="00304D4C"/>
    <w:pPr>
      <w:spacing w:before="100" w:beforeAutospacing="1" w:after="100" w:afterAutospacing="1"/>
    </w:pPr>
    <w:rPr>
      <w:rFonts w:ascii="Arial" w:hAnsi="Arial" w:cs="Arial"/>
      <w:color w:val="999999"/>
      <w:sz w:val="14"/>
      <w:szCs w:val="14"/>
      <w:lang w:val="en-US"/>
    </w:rPr>
  </w:style>
  <w:style w:type="character" w:customStyle="1" w:styleId="bodytext0">
    <w:name w:val="bodytext"/>
    <w:basedOn w:val="DefaultParagraphFont"/>
    <w:uiPriority w:val="99"/>
    <w:rsid w:val="00304D4C"/>
  </w:style>
  <w:style w:type="character" w:styleId="Hyperlink">
    <w:name w:val="Hyperlink"/>
    <w:basedOn w:val="DefaultParagraphFont"/>
    <w:uiPriority w:val="99"/>
    <w:rsid w:val="0005643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054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365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nd\Multipage%20Hea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221E0A-BB37-461E-B8C8-E5E005E4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Multipage Header</Template>
  <TotalTime>1</TotalTime>
  <Pages>6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Smith</dc:creator>
  <cp:lastModifiedBy>Michele Smith</cp:lastModifiedBy>
  <cp:revision>2</cp:revision>
  <cp:lastPrinted>2018-05-14T23:16:00Z</cp:lastPrinted>
  <dcterms:created xsi:type="dcterms:W3CDTF">2019-04-30T06:14:00Z</dcterms:created>
  <dcterms:modified xsi:type="dcterms:W3CDTF">2019-04-30T06:14:00Z</dcterms:modified>
</cp:coreProperties>
</file>